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4AF54" w14:textId="77777777" w:rsidR="006E6C92" w:rsidRDefault="006E6C92" w:rsidP="002603C4">
      <w:pPr>
        <w:rPr>
          <w:rFonts w:ascii="Segoe UI Semilight" w:hAnsi="Segoe UI Semilight" w:cs="Segoe UI Semilight"/>
          <w:lang w:val="nl-NL"/>
        </w:rPr>
      </w:pPr>
    </w:p>
    <w:p w14:paraId="63147736" w14:textId="77777777" w:rsidR="00AA164C" w:rsidRDefault="00AA164C" w:rsidP="002603C4">
      <w:pPr>
        <w:rPr>
          <w:rFonts w:ascii="Segoe UI Semilight" w:hAnsi="Segoe UI Semilight" w:cs="Segoe UI Semilight"/>
          <w:lang w:val="nl-NL"/>
        </w:rPr>
      </w:pPr>
    </w:p>
    <w:p w14:paraId="117A6A0F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color w:val="5B9BD5" w:themeColor="accent1"/>
          <w:sz w:val="30"/>
          <w:szCs w:val="30"/>
          <w:u w:val="single"/>
        </w:rPr>
      </w:pPr>
      <w:r w:rsidRPr="00AA164C">
        <w:rPr>
          <w:rFonts w:ascii="Segoe UI Semilight" w:hAnsi="Segoe UI Semilight" w:cs="Segoe UI Semilight"/>
          <w:b/>
          <w:bCs/>
          <w:color w:val="0091A7"/>
          <w:sz w:val="30"/>
          <w:szCs w:val="30"/>
          <w:u w:val="single"/>
        </w:rPr>
        <w:t>A) ORGANISATIE</w:t>
      </w:r>
    </w:p>
    <w:p w14:paraId="204374DA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16"/>
          <w:szCs w:val="16"/>
          <w:u w:val="single"/>
        </w:rPr>
      </w:pPr>
    </w:p>
    <w:tbl>
      <w:tblPr>
        <w:tblStyle w:val="Tabelraster"/>
        <w:tblW w:w="10485" w:type="dxa"/>
        <w:tblInd w:w="-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22E25C07" w14:textId="77777777" w:rsidTr="00AA164C">
        <w:tc>
          <w:tcPr>
            <w:tcW w:w="3485" w:type="dxa"/>
            <w:vAlign w:val="center"/>
          </w:tcPr>
          <w:p w14:paraId="56E699E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NAAM ORGANISATIE: </w:t>
            </w:r>
          </w:p>
        </w:tc>
        <w:tc>
          <w:tcPr>
            <w:tcW w:w="7000" w:type="dxa"/>
            <w:vAlign w:val="center"/>
          </w:tcPr>
          <w:p w14:paraId="67AAEA10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4176433C" w14:textId="77777777" w:rsidTr="00AA164C">
        <w:tc>
          <w:tcPr>
            <w:tcW w:w="3485" w:type="dxa"/>
            <w:vAlign w:val="center"/>
          </w:tcPr>
          <w:p w14:paraId="60F147D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CONTACTPERSOON:</w:t>
            </w:r>
          </w:p>
        </w:tc>
        <w:tc>
          <w:tcPr>
            <w:tcW w:w="7000" w:type="dxa"/>
            <w:vAlign w:val="center"/>
          </w:tcPr>
          <w:p w14:paraId="235CFD8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558E5812" w14:textId="77777777" w:rsidTr="00AA164C">
        <w:tc>
          <w:tcPr>
            <w:tcW w:w="3485" w:type="dxa"/>
            <w:vAlign w:val="center"/>
          </w:tcPr>
          <w:p w14:paraId="70FE3AE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7000" w:type="dxa"/>
            <w:vAlign w:val="center"/>
          </w:tcPr>
          <w:p w14:paraId="64275FA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20D252F9" w14:textId="77777777" w:rsidTr="00AA164C">
        <w:tc>
          <w:tcPr>
            <w:tcW w:w="3485" w:type="dxa"/>
            <w:vAlign w:val="center"/>
          </w:tcPr>
          <w:p w14:paraId="50D59DC7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TELEFOONNUMMER:</w:t>
            </w:r>
          </w:p>
        </w:tc>
        <w:tc>
          <w:tcPr>
            <w:tcW w:w="7000" w:type="dxa"/>
            <w:vAlign w:val="center"/>
          </w:tcPr>
          <w:p w14:paraId="2E12C31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3FC5CE3C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22859AFB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7A975816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color w:val="0091A7"/>
          <w:sz w:val="30"/>
          <w:szCs w:val="30"/>
          <w:u w:val="single"/>
        </w:rPr>
      </w:pPr>
      <w:r w:rsidRPr="00AA164C">
        <w:rPr>
          <w:rFonts w:ascii="Segoe UI Semilight" w:hAnsi="Segoe UI Semilight" w:cs="Segoe UI Semilight"/>
          <w:b/>
          <w:bCs/>
          <w:color w:val="0091A7"/>
          <w:sz w:val="30"/>
          <w:szCs w:val="30"/>
          <w:u w:val="single"/>
        </w:rPr>
        <w:t>B) INFO BEGELEIDERS</w:t>
      </w:r>
    </w:p>
    <w:p w14:paraId="1B1B3A15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16"/>
          <w:szCs w:val="16"/>
          <w:u w:val="single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AA164C" w:rsidRPr="00AA164C" w14:paraId="7AF4555A" w14:textId="77777777" w:rsidTr="00AA164C">
        <w:tc>
          <w:tcPr>
            <w:tcW w:w="3539" w:type="dxa"/>
            <w:vAlign w:val="center"/>
          </w:tcPr>
          <w:p w14:paraId="7E8FF54B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BEGELEIDER 1:</w:t>
            </w:r>
          </w:p>
        </w:tc>
        <w:tc>
          <w:tcPr>
            <w:tcW w:w="6946" w:type="dxa"/>
            <w:vAlign w:val="center"/>
          </w:tcPr>
          <w:p w14:paraId="73C22AE4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4BCFE671" w14:textId="77777777" w:rsidTr="00AA164C">
        <w:tc>
          <w:tcPr>
            <w:tcW w:w="3539" w:type="dxa"/>
            <w:vAlign w:val="center"/>
          </w:tcPr>
          <w:p w14:paraId="0A7B468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GSM:</w:t>
            </w:r>
          </w:p>
        </w:tc>
        <w:tc>
          <w:tcPr>
            <w:tcW w:w="6946" w:type="dxa"/>
            <w:vAlign w:val="center"/>
          </w:tcPr>
          <w:p w14:paraId="364D3AA7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2CDA177F" w14:textId="77777777" w:rsidTr="00AA164C">
        <w:tc>
          <w:tcPr>
            <w:tcW w:w="3539" w:type="dxa"/>
            <w:vAlign w:val="center"/>
          </w:tcPr>
          <w:p w14:paraId="01C86BB9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6946" w:type="dxa"/>
            <w:vAlign w:val="center"/>
          </w:tcPr>
          <w:p w14:paraId="00D9568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45C43D6B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AA164C" w:rsidRPr="00AA164C" w14:paraId="7464968C" w14:textId="77777777" w:rsidTr="00AA164C">
        <w:tc>
          <w:tcPr>
            <w:tcW w:w="3539" w:type="dxa"/>
            <w:vAlign w:val="center"/>
          </w:tcPr>
          <w:p w14:paraId="14751A3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BEGELEIDER 2:</w:t>
            </w:r>
          </w:p>
        </w:tc>
        <w:tc>
          <w:tcPr>
            <w:tcW w:w="6946" w:type="dxa"/>
            <w:vAlign w:val="center"/>
          </w:tcPr>
          <w:p w14:paraId="6B7B4DC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18EABC57" w14:textId="77777777" w:rsidTr="00AA164C">
        <w:tc>
          <w:tcPr>
            <w:tcW w:w="3539" w:type="dxa"/>
            <w:vAlign w:val="center"/>
          </w:tcPr>
          <w:p w14:paraId="51F07A69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GSM:</w:t>
            </w:r>
          </w:p>
        </w:tc>
        <w:tc>
          <w:tcPr>
            <w:tcW w:w="6946" w:type="dxa"/>
            <w:vAlign w:val="center"/>
          </w:tcPr>
          <w:p w14:paraId="1194EA3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48955481" w14:textId="77777777" w:rsidTr="00AA164C">
        <w:tc>
          <w:tcPr>
            <w:tcW w:w="3539" w:type="dxa"/>
            <w:vAlign w:val="center"/>
          </w:tcPr>
          <w:p w14:paraId="0048267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6946" w:type="dxa"/>
            <w:vAlign w:val="center"/>
          </w:tcPr>
          <w:p w14:paraId="6AF8099A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23D7AEF5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AA164C" w:rsidRPr="00AA164C" w14:paraId="2274AEFB" w14:textId="77777777" w:rsidTr="00AA164C">
        <w:tc>
          <w:tcPr>
            <w:tcW w:w="3539" w:type="dxa"/>
            <w:vAlign w:val="center"/>
          </w:tcPr>
          <w:p w14:paraId="245FBB88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BEGELEIDER 3:</w:t>
            </w:r>
          </w:p>
        </w:tc>
        <w:tc>
          <w:tcPr>
            <w:tcW w:w="6946" w:type="dxa"/>
            <w:vAlign w:val="center"/>
          </w:tcPr>
          <w:p w14:paraId="07AA11A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2A8C341A" w14:textId="77777777" w:rsidTr="00AA164C">
        <w:tc>
          <w:tcPr>
            <w:tcW w:w="3539" w:type="dxa"/>
            <w:vAlign w:val="center"/>
          </w:tcPr>
          <w:p w14:paraId="71698F3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GSM:</w:t>
            </w:r>
          </w:p>
        </w:tc>
        <w:tc>
          <w:tcPr>
            <w:tcW w:w="6946" w:type="dxa"/>
            <w:vAlign w:val="center"/>
          </w:tcPr>
          <w:p w14:paraId="79A7845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769FF0AF" w14:textId="77777777" w:rsidTr="00AA164C">
        <w:tc>
          <w:tcPr>
            <w:tcW w:w="3539" w:type="dxa"/>
            <w:vAlign w:val="center"/>
          </w:tcPr>
          <w:p w14:paraId="5FB79C17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6946" w:type="dxa"/>
            <w:vAlign w:val="center"/>
          </w:tcPr>
          <w:p w14:paraId="21EC059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70E1608F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AA164C" w:rsidRPr="00AA164C" w14:paraId="12951B6C" w14:textId="77777777" w:rsidTr="00AA164C">
        <w:tc>
          <w:tcPr>
            <w:tcW w:w="3539" w:type="dxa"/>
            <w:vAlign w:val="center"/>
          </w:tcPr>
          <w:p w14:paraId="114238E0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BEGELEIDER 4:</w:t>
            </w:r>
          </w:p>
        </w:tc>
        <w:tc>
          <w:tcPr>
            <w:tcW w:w="6946" w:type="dxa"/>
            <w:vAlign w:val="center"/>
          </w:tcPr>
          <w:p w14:paraId="348CA4A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43D3910D" w14:textId="77777777" w:rsidTr="00AA164C">
        <w:tc>
          <w:tcPr>
            <w:tcW w:w="3539" w:type="dxa"/>
            <w:vAlign w:val="center"/>
          </w:tcPr>
          <w:p w14:paraId="7D49AAAA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GSM:</w:t>
            </w:r>
          </w:p>
        </w:tc>
        <w:tc>
          <w:tcPr>
            <w:tcW w:w="6946" w:type="dxa"/>
            <w:vAlign w:val="center"/>
          </w:tcPr>
          <w:p w14:paraId="0E2530F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633E914A" w14:textId="77777777" w:rsidTr="00AA164C">
        <w:tc>
          <w:tcPr>
            <w:tcW w:w="3539" w:type="dxa"/>
            <w:vAlign w:val="center"/>
          </w:tcPr>
          <w:p w14:paraId="26707119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6946" w:type="dxa"/>
            <w:vAlign w:val="center"/>
          </w:tcPr>
          <w:p w14:paraId="42AF8999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7258B47F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50116C90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477EB70A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color w:val="0091A7"/>
          <w:sz w:val="30"/>
          <w:szCs w:val="30"/>
          <w:u w:val="single"/>
        </w:rPr>
      </w:pPr>
      <w:r w:rsidRPr="00AA164C">
        <w:rPr>
          <w:rFonts w:ascii="Segoe UI Semilight" w:hAnsi="Segoe UI Semilight" w:cs="Segoe UI Semilight"/>
          <w:b/>
          <w:bCs/>
          <w:color w:val="0091A7"/>
          <w:sz w:val="30"/>
          <w:szCs w:val="30"/>
          <w:u w:val="single"/>
        </w:rPr>
        <w:t>C) INFO DEELNEMERS</w:t>
      </w:r>
    </w:p>
    <w:p w14:paraId="6340D598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16"/>
          <w:szCs w:val="16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69A39D01" w14:textId="77777777" w:rsidTr="00AA164C">
        <w:tc>
          <w:tcPr>
            <w:tcW w:w="3485" w:type="dxa"/>
            <w:vAlign w:val="center"/>
          </w:tcPr>
          <w:p w14:paraId="494F15B0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1:</w:t>
            </w:r>
          </w:p>
        </w:tc>
        <w:tc>
          <w:tcPr>
            <w:tcW w:w="7000" w:type="dxa"/>
            <w:vAlign w:val="center"/>
          </w:tcPr>
          <w:p w14:paraId="79FFE93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7D24C444" w14:textId="77777777" w:rsidTr="00AA164C">
        <w:tc>
          <w:tcPr>
            <w:tcW w:w="3485" w:type="dxa"/>
            <w:vAlign w:val="center"/>
          </w:tcPr>
          <w:p w14:paraId="44CB1318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3DA8507E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722829CB" w14:textId="77777777" w:rsidTr="00AA164C">
        <w:tc>
          <w:tcPr>
            <w:tcW w:w="3485" w:type="dxa"/>
            <w:vAlign w:val="center"/>
          </w:tcPr>
          <w:p w14:paraId="068A646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0639CAD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09D842B7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1E908BB7" w14:textId="77777777" w:rsidTr="00AA164C">
        <w:tc>
          <w:tcPr>
            <w:tcW w:w="3485" w:type="dxa"/>
            <w:vAlign w:val="center"/>
          </w:tcPr>
          <w:p w14:paraId="48842499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2:</w:t>
            </w:r>
          </w:p>
        </w:tc>
        <w:tc>
          <w:tcPr>
            <w:tcW w:w="7000" w:type="dxa"/>
            <w:vAlign w:val="center"/>
          </w:tcPr>
          <w:p w14:paraId="107CCB5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04F7058A" w14:textId="77777777" w:rsidTr="00AA164C">
        <w:tc>
          <w:tcPr>
            <w:tcW w:w="3485" w:type="dxa"/>
            <w:vAlign w:val="center"/>
          </w:tcPr>
          <w:p w14:paraId="2A4CA22E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58F6891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33BA46CD" w14:textId="77777777" w:rsidTr="00AA164C">
        <w:tc>
          <w:tcPr>
            <w:tcW w:w="3485" w:type="dxa"/>
            <w:vAlign w:val="center"/>
          </w:tcPr>
          <w:p w14:paraId="139C371B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6AFAD49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0C3AE4E4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766812F2" w14:textId="77777777" w:rsidTr="00AA164C">
        <w:tc>
          <w:tcPr>
            <w:tcW w:w="3485" w:type="dxa"/>
            <w:vAlign w:val="center"/>
          </w:tcPr>
          <w:p w14:paraId="4A6BBE1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lastRenderedPageBreak/>
              <w:t>NAAM DEELNEMER 3:</w:t>
            </w:r>
          </w:p>
        </w:tc>
        <w:tc>
          <w:tcPr>
            <w:tcW w:w="7000" w:type="dxa"/>
            <w:vAlign w:val="center"/>
          </w:tcPr>
          <w:p w14:paraId="226777B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3FBF3766" w14:textId="77777777" w:rsidTr="00AA164C">
        <w:tc>
          <w:tcPr>
            <w:tcW w:w="3485" w:type="dxa"/>
            <w:vAlign w:val="center"/>
          </w:tcPr>
          <w:p w14:paraId="11ABD6F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0862576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00EF7D1C" w14:textId="77777777" w:rsidTr="00AA164C">
        <w:tc>
          <w:tcPr>
            <w:tcW w:w="3485" w:type="dxa"/>
            <w:vAlign w:val="center"/>
          </w:tcPr>
          <w:p w14:paraId="25BD140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61B53CEF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7E9F5E4E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12987B2E" w14:textId="77777777" w:rsidTr="00AA164C">
        <w:tc>
          <w:tcPr>
            <w:tcW w:w="3485" w:type="dxa"/>
            <w:vAlign w:val="center"/>
          </w:tcPr>
          <w:p w14:paraId="42F1CCF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4:</w:t>
            </w:r>
          </w:p>
        </w:tc>
        <w:tc>
          <w:tcPr>
            <w:tcW w:w="7000" w:type="dxa"/>
            <w:vAlign w:val="center"/>
          </w:tcPr>
          <w:p w14:paraId="515059F9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1CD9DD16" w14:textId="77777777" w:rsidTr="00AA164C">
        <w:tc>
          <w:tcPr>
            <w:tcW w:w="3485" w:type="dxa"/>
            <w:vAlign w:val="center"/>
          </w:tcPr>
          <w:p w14:paraId="7EBA3F64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4A1EDB8F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2BC48EA8" w14:textId="77777777" w:rsidTr="00AA164C">
        <w:tc>
          <w:tcPr>
            <w:tcW w:w="3485" w:type="dxa"/>
            <w:vAlign w:val="center"/>
          </w:tcPr>
          <w:p w14:paraId="6D034A30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3242124B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2EA17A7B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57DCB6E2" w14:textId="77777777" w:rsidTr="00AA164C">
        <w:tc>
          <w:tcPr>
            <w:tcW w:w="3485" w:type="dxa"/>
            <w:vAlign w:val="center"/>
          </w:tcPr>
          <w:p w14:paraId="03E4840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5:</w:t>
            </w:r>
          </w:p>
        </w:tc>
        <w:tc>
          <w:tcPr>
            <w:tcW w:w="7000" w:type="dxa"/>
            <w:vAlign w:val="center"/>
          </w:tcPr>
          <w:p w14:paraId="70AA7F2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7CFD6D04" w14:textId="77777777" w:rsidTr="00AA164C">
        <w:tc>
          <w:tcPr>
            <w:tcW w:w="3485" w:type="dxa"/>
            <w:vAlign w:val="center"/>
          </w:tcPr>
          <w:p w14:paraId="4960F37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2768DD4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7155B9FF" w14:textId="77777777" w:rsidTr="00AA164C">
        <w:tc>
          <w:tcPr>
            <w:tcW w:w="3485" w:type="dxa"/>
            <w:vAlign w:val="center"/>
          </w:tcPr>
          <w:p w14:paraId="214C213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00A266F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00CD4D6C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564044FE" w14:textId="77777777" w:rsidTr="00AA164C">
        <w:tc>
          <w:tcPr>
            <w:tcW w:w="3485" w:type="dxa"/>
            <w:vAlign w:val="center"/>
          </w:tcPr>
          <w:p w14:paraId="5F1FE8E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6:</w:t>
            </w:r>
          </w:p>
        </w:tc>
        <w:tc>
          <w:tcPr>
            <w:tcW w:w="7000" w:type="dxa"/>
            <w:vAlign w:val="center"/>
          </w:tcPr>
          <w:p w14:paraId="66369007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1DD1F30E" w14:textId="77777777" w:rsidTr="00AA164C">
        <w:tc>
          <w:tcPr>
            <w:tcW w:w="3485" w:type="dxa"/>
            <w:vAlign w:val="center"/>
          </w:tcPr>
          <w:p w14:paraId="7AA3A60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7326427F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4C46BFD3" w14:textId="77777777" w:rsidTr="00AA164C">
        <w:tc>
          <w:tcPr>
            <w:tcW w:w="3485" w:type="dxa"/>
            <w:vAlign w:val="center"/>
          </w:tcPr>
          <w:p w14:paraId="1A662FB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5D421C5B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5139E9A7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5FFA2B62" w14:textId="77777777" w:rsidTr="00AA164C">
        <w:tc>
          <w:tcPr>
            <w:tcW w:w="3485" w:type="dxa"/>
            <w:vAlign w:val="center"/>
          </w:tcPr>
          <w:p w14:paraId="35C58A0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7:</w:t>
            </w:r>
          </w:p>
        </w:tc>
        <w:tc>
          <w:tcPr>
            <w:tcW w:w="7000" w:type="dxa"/>
            <w:vAlign w:val="center"/>
          </w:tcPr>
          <w:p w14:paraId="764C162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59DE1EA2" w14:textId="77777777" w:rsidTr="00AA164C">
        <w:tc>
          <w:tcPr>
            <w:tcW w:w="3485" w:type="dxa"/>
            <w:vAlign w:val="center"/>
          </w:tcPr>
          <w:p w14:paraId="1B5F336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2E42F5D8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0E4789F6" w14:textId="77777777" w:rsidTr="00AA164C">
        <w:tc>
          <w:tcPr>
            <w:tcW w:w="3485" w:type="dxa"/>
            <w:vAlign w:val="center"/>
          </w:tcPr>
          <w:p w14:paraId="394A0B69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68A49DD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698461D4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398DC943" w14:textId="77777777" w:rsidTr="00AA164C">
        <w:tc>
          <w:tcPr>
            <w:tcW w:w="3485" w:type="dxa"/>
            <w:vAlign w:val="center"/>
          </w:tcPr>
          <w:p w14:paraId="16A9FC74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8:</w:t>
            </w:r>
          </w:p>
        </w:tc>
        <w:tc>
          <w:tcPr>
            <w:tcW w:w="7000" w:type="dxa"/>
            <w:vAlign w:val="center"/>
          </w:tcPr>
          <w:p w14:paraId="124699FA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25AF030E" w14:textId="77777777" w:rsidTr="00AA164C">
        <w:tc>
          <w:tcPr>
            <w:tcW w:w="3485" w:type="dxa"/>
            <w:vAlign w:val="center"/>
          </w:tcPr>
          <w:p w14:paraId="0F6EE71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2CA3DF0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5A5C4B35" w14:textId="77777777" w:rsidTr="00AA164C">
        <w:tc>
          <w:tcPr>
            <w:tcW w:w="3485" w:type="dxa"/>
            <w:vAlign w:val="center"/>
          </w:tcPr>
          <w:p w14:paraId="4614F3D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2CDAA0E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21BE296A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4B2922D3" w14:textId="77777777" w:rsidTr="00AA164C">
        <w:tc>
          <w:tcPr>
            <w:tcW w:w="3485" w:type="dxa"/>
            <w:vAlign w:val="center"/>
          </w:tcPr>
          <w:p w14:paraId="1747965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9:</w:t>
            </w:r>
          </w:p>
        </w:tc>
        <w:tc>
          <w:tcPr>
            <w:tcW w:w="7000" w:type="dxa"/>
            <w:vAlign w:val="center"/>
          </w:tcPr>
          <w:p w14:paraId="305F1804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35EF4527" w14:textId="77777777" w:rsidTr="00AA164C">
        <w:tc>
          <w:tcPr>
            <w:tcW w:w="3485" w:type="dxa"/>
            <w:vAlign w:val="center"/>
          </w:tcPr>
          <w:p w14:paraId="0429DC89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54FE2C1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63D3611D" w14:textId="77777777" w:rsidTr="00AA164C">
        <w:tc>
          <w:tcPr>
            <w:tcW w:w="3485" w:type="dxa"/>
            <w:vAlign w:val="center"/>
          </w:tcPr>
          <w:p w14:paraId="373CC33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311A950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3F418B3F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487BF3E7" w14:textId="77777777" w:rsidTr="00AA164C">
        <w:tc>
          <w:tcPr>
            <w:tcW w:w="3485" w:type="dxa"/>
            <w:vAlign w:val="center"/>
          </w:tcPr>
          <w:p w14:paraId="5087D770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10:</w:t>
            </w:r>
          </w:p>
        </w:tc>
        <w:tc>
          <w:tcPr>
            <w:tcW w:w="7000" w:type="dxa"/>
            <w:vAlign w:val="center"/>
          </w:tcPr>
          <w:p w14:paraId="0660BE94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3ABC2214" w14:textId="77777777" w:rsidTr="00AA164C">
        <w:tc>
          <w:tcPr>
            <w:tcW w:w="3485" w:type="dxa"/>
            <w:vAlign w:val="center"/>
          </w:tcPr>
          <w:p w14:paraId="5648D157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4293CA1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37B7D768" w14:textId="77777777" w:rsidTr="00AA164C">
        <w:tc>
          <w:tcPr>
            <w:tcW w:w="3485" w:type="dxa"/>
            <w:vAlign w:val="center"/>
          </w:tcPr>
          <w:p w14:paraId="5E7437A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2B88BC98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22CF6F80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33AABF4E" w14:textId="77777777" w:rsidTr="00AA164C">
        <w:tc>
          <w:tcPr>
            <w:tcW w:w="3485" w:type="dxa"/>
            <w:vAlign w:val="center"/>
          </w:tcPr>
          <w:p w14:paraId="0AF5364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11:</w:t>
            </w:r>
          </w:p>
        </w:tc>
        <w:tc>
          <w:tcPr>
            <w:tcW w:w="7000" w:type="dxa"/>
            <w:vAlign w:val="center"/>
          </w:tcPr>
          <w:p w14:paraId="7C2F0A4A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3C88DDA4" w14:textId="77777777" w:rsidTr="00AA164C">
        <w:tc>
          <w:tcPr>
            <w:tcW w:w="3485" w:type="dxa"/>
            <w:vAlign w:val="center"/>
          </w:tcPr>
          <w:p w14:paraId="3879E81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37C931D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16D5CE08" w14:textId="77777777" w:rsidTr="00AA164C">
        <w:tc>
          <w:tcPr>
            <w:tcW w:w="3485" w:type="dxa"/>
            <w:vAlign w:val="center"/>
          </w:tcPr>
          <w:p w14:paraId="69ABB7B0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7BB2D657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234DB74A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3E5F2BCD" w14:textId="77777777" w:rsidTr="00AA164C">
        <w:tc>
          <w:tcPr>
            <w:tcW w:w="3485" w:type="dxa"/>
            <w:vAlign w:val="center"/>
          </w:tcPr>
          <w:p w14:paraId="777D561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12:</w:t>
            </w:r>
          </w:p>
        </w:tc>
        <w:tc>
          <w:tcPr>
            <w:tcW w:w="7000" w:type="dxa"/>
            <w:vAlign w:val="center"/>
          </w:tcPr>
          <w:p w14:paraId="1E5BAF4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102D5385" w14:textId="77777777" w:rsidTr="00AA164C">
        <w:tc>
          <w:tcPr>
            <w:tcW w:w="3485" w:type="dxa"/>
            <w:vAlign w:val="center"/>
          </w:tcPr>
          <w:p w14:paraId="6420337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lastRenderedPageBreak/>
              <w:t>GEBOORTEDATUM:</w:t>
            </w:r>
          </w:p>
        </w:tc>
        <w:tc>
          <w:tcPr>
            <w:tcW w:w="7000" w:type="dxa"/>
            <w:vAlign w:val="center"/>
          </w:tcPr>
          <w:p w14:paraId="4263F7F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3B55F05B" w14:textId="77777777" w:rsidTr="00AA164C">
        <w:tc>
          <w:tcPr>
            <w:tcW w:w="3485" w:type="dxa"/>
            <w:vAlign w:val="center"/>
          </w:tcPr>
          <w:p w14:paraId="35E9C80B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64AC26B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6AF29D89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2976F279" w14:textId="77777777" w:rsidTr="00AA164C">
        <w:tc>
          <w:tcPr>
            <w:tcW w:w="3485" w:type="dxa"/>
            <w:vAlign w:val="center"/>
          </w:tcPr>
          <w:p w14:paraId="78927FB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13:</w:t>
            </w:r>
          </w:p>
        </w:tc>
        <w:tc>
          <w:tcPr>
            <w:tcW w:w="7000" w:type="dxa"/>
            <w:vAlign w:val="center"/>
          </w:tcPr>
          <w:p w14:paraId="273B4FF3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5FCE129D" w14:textId="77777777" w:rsidTr="00AA164C">
        <w:tc>
          <w:tcPr>
            <w:tcW w:w="3485" w:type="dxa"/>
            <w:vAlign w:val="center"/>
          </w:tcPr>
          <w:p w14:paraId="5340D39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79021434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3955D488" w14:textId="77777777" w:rsidTr="00AA164C">
        <w:tc>
          <w:tcPr>
            <w:tcW w:w="3485" w:type="dxa"/>
            <w:vAlign w:val="center"/>
          </w:tcPr>
          <w:p w14:paraId="7FACF77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299E4F5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2CC733C8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485"/>
        <w:gridCol w:w="7000"/>
      </w:tblGrid>
      <w:tr w:rsidR="00AA164C" w:rsidRPr="00AA164C" w14:paraId="7BCBC0CE" w14:textId="77777777" w:rsidTr="00AA164C">
        <w:tc>
          <w:tcPr>
            <w:tcW w:w="3485" w:type="dxa"/>
            <w:vAlign w:val="center"/>
          </w:tcPr>
          <w:p w14:paraId="711A5958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NAAM DEELNEMER 14:</w:t>
            </w:r>
          </w:p>
        </w:tc>
        <w:tc>
          <w:tcPr>
            <w:tcW w:w="7000" w:type="dxa"/>
            <w:vAlign w:val="center"/>
          </w:tcPr>
          <w:p w14:paraId="1AE26F1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6F054D81" w14:textId="77777777" w:rsidTr="00AA164C">
        <w:tc>
          <w:tcPr>
            <w:tcW w:w="3485" w:type="dxa"/>
            <w:vAlign w:val="center"/>
          </w:tcPr>
          <w:p w14:paraId="52B092A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7000" w:type="dxa"/>
            <w:vAlign w:val="center"/>
          </w:tcPr>
          <w:p w14:paraId="5AF7C9CB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25D1F84F" w14:textId="77777777" w:rsidTr="00AA164C">
        <w:tc>
          <w:tcPr>
            <w:tcW w:w="3485" w:type="dxa"/>
            <w:vAlign w:val="center"/>
          </w:tcPr>
          <w:p w14:paraId="397B491F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LENGTE: </w:t>
            </w:r>
          </w:p>
        </w:tc>
        <w:tc>
          <w:tcPr>
            <w:tcW w:w="7000" w:type="dxa"/>
            <w:vAlign w:val="center"/>
          </w:tcPr>
          <w:p w14:paraId="49B0FC7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032FC672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5ADCAB6D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5EA94E4A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color w:val="0091A7"/>
          <w:sz w:val="30"/>
          <w:szCs w:val="30"/>
        </w:rPr>
      </w:pPr>
      <w:r w:rsidRPr="00AA164C">
        <w:rPr>
          <w:rFonts w:ascii="Segoe UI Semilight" w:hAnsi="Segoe UI Semilight" w:cs="Segoe UI Semilight"/>
          <w:b/>
          <w:bCs/>
          <w:color w:val="0091A7"/>
          <w:sz w:val="30"/>
          <w:szCs w:val="30"/>
        </w:rPr>
        <w:t>D) WIL JE TENTEN HUREN VAN ATTRAKTIEF? (OPTIONEEL)</w:t>
      </w:r>
    </w:p>
    <w:p w14:paraId="3CE3522E" w14:textId="728B4410" w:rsidR="006D6750" w:rsidRDefault="00AA164C" w:rsidP="006D6750">
      <w:pPr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  <w:u w:val="single"/>
        </w:rPr>
        <w:t>INFO</w:t>
      </w: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 xml:space="preserve">: </w:t>
      </w:r>
      <w:r w:rsidR="006D6750">
        <w:rPr>
          <w:rFonts w:ascii="Segoe UI Semilight" w:hAnsi="Segoe UI Semilight" w:cs="Segoe UI Semilight"/>
          <w:i/>
          <w:iCs/>
          <w:sz w:val="24"/>
          <w:szCs w:val="24"/>
        </w:rPr>
        <w:t xml:space="preserve"> </w:t>
      </w: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>Dit zijn individuele Quechua-tenten, je kan hier niet in rechtstaan. We verhuren deze aan</w:t>
      </w:r>
    </w:p>
    <w:p w14:paraId="202D47A0" w14:textId="0F9E099C" w:rsidR="00AA164C" w:rsidRPr="00AA164C" w:rsidRDefault="00AA164C" w:rsidP="006D6750">
      <w:pPr>
        <w:ind w:firstLine="708"/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 xml:space="preserve">€15/persoon voor het ganse weekend. We moedigen iedereen aan om creatief te zijn en zelf je </w:t>
      </w: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ab/>
        <w:t>tenten te voorzien!</w:t>
      </w:r>
    </w:p>
    <w:p w14:paraId="04217755" w14:textId="77777777" w:rsidR="00AA164C" w:rsidRPr="00AA164C" w:rsidRDefault="00AA164C" w:rsidP="00AA164C">
      <w:pPr>
        <w:rPr>
          <w:rFonts w:ascii="Segoe UI Semilight" w:hAnsi="Segoe UI Semilight" w:cs="Segoe UI Semilight"/>
          <w:i/>
          <w:iCs/>
          <w:sz w:val="16"/>
          <w:szCs w:val="16"/>
        </w:rPr>
      </w:pPr>
    </w:p>
    <w:tbl>
      <w:tblPr>
        <w:tblStyle w:val="Tabelraster"/>
        <w:tblW w:w="6091" w:type="dxa"/>
        <w:tblInd w:w="715" w:type="dxa"/>
        <w:tblLook w:val="04A0" w:firstRow="1" w:lastRow="0" w:firstColumn="1" w:lastColumn="0" w:noHBand="0" w:noVBand="1"/>
      </w:tblPr>
      <w:tblGrid>
        <w:gridCol w:w="1555"/>
        <w:gridCol w:w="4536"/>
      </w:tblGrid>
      <w:tr w:rsidR="00AA164C" w:rsidRPr="00AA164C" w14:paraId="77E99328" w14:textId="77777777" w:rsidTr="006D6750">
        <w:tc>
          <w:tcPr>
            <w:tcW w:w="1555" w:type="dxa"/>
            <w:vAlign w:val="center"/>
          </w:tcPr>
          <w:p w14:paraId="12EB9FD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JA, AANTAL: </w:t>
            </w:r>
          </w:p>
        </w:tc>
        <w:tc>
          <w:tcPr>
            <w:tcW w:w="4536" w:type="dxa"/>
            <w:vAlign w:val="center"/>
          </w:tcPr>
          <w:p w14:paraId="745EE7A5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66FF766B" w14:textId="77777777" w:rsidTr="006D6750">
        <w:tc>
          <w:tcPr>
            <w:tcW w:w="1555" w:type="dxa"/>
            <w:vAlign w:val="center"/>
          </w:tcPr>
          <w:p w14:paraId="56BF6D3A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NEEN</w:t>
            </w:r>
          </w:p>
        </w:tc>
        <w:tc>
          <w:tcPr>
            <w:tcW w:w="4536" w:type="dxa"/>
            <w:vAlign w:val="center"/>
          </w:tcPr>
          <w:p w14:paraId="08CE221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716ED670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44257249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6B9E2E10" w14:textId="77777777" w:rsidR="00AA164C" w:rsidRPr="006D6750" w:rsidRDefault="00AA164C" w:rsidP="00AA164C">
      <w:pPr>
        <w:rPr>
          <w:rFonts w:ascii="Segoe UI Semilight" w:hAnsi="Segoe UI Semilight" w:cs="Segoe UI Semilight"/>
          <w:b/>
          <w:bCs/>
          <w:color w:val="0091A7"/>
          <w:sz w:val="30"/>
          <w:szCs w:val="30"/>
        </w:rPr>
      </w:pPr>
      <w:r w:rsidRPr="006D6750">
        <w:rPr>
          <w:rFonts w:ascii="Segoe UI Semilight" w:hAnsi="Segoe UI Semilight" w:cs="Segoe UI Semilight"/>
          <w:b/>
          <w:bCs/>
          <w:color w:val="0091A7"/>
          <w:sz w:val="30"/>
          <w:szCs w:val="30"/>
        </w:rPr>
        <w:t>E) WIL JE EEN BESTELLING BIJ DE BAKKER DOEN? (OPTIONEEL)</w:t>
      </w:r>
    </w:p>
    <w:p w14:paraId="5A505D56" w14:textId="63BF1E49" w:rsidR="006D6750" w:rsidRDefault="00AA164C" w:rsidP="00AA164C">
      <w:pPr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  <w:u w:val="single"/>
        </w:rPr>
        <w:t>INFO</w:t>
      </w: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 xml:space="preserve">: </w:t>
      </w:r>
      <w:r w:rsidR="006D6750">
        <w:rPr>
          <w:rFonts w:ascii="Segoe UI Semilight" w:hAnsi="Segoe UI Semilight" w:cs="Segoe UI Semilight"/>
          <w:i/>
          <w:iCs/>
          <w:sz w:val="24"/>
          <w:szCs w:val="24"/>
        </w:rPr>
        <w:t xml:space="preserve"> O</w:t>
      </w: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>p zaterdag en zondag levert onze warme bakker om 7u30 jouw bestelling in de grote</w:t>
      </w:r>
    </w:p>
    <w:p w14:paraId="2E5A09F5" w14:textId="67A994BF" w:rsidR="00AA164C" w:rsidRPr="00AA164C" w:rsidRDefault="00AA164C" w:rsidP="006D6750">
      <w:pPr>
        <w:ind w:firstLine="708"/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>tent, hier kan je deze komen afhalen. Beleg dien je uiteraard zelf te voorzien!</w:t>
      </w:r>
    </w:p>
    <w:p w14:paraId="4F3CD671" w14:textId="77777777" w:rsidR="00AA164C" w:rsidRPr="00AA164C" w:rsidRDefault="00AA164C" w:rsidP="00AA164C">
      <w:pPr>
        <w:rPr>
          <w:rFonts w:ascii="Segoe UI Semilight" w:hAnsi="Segoe UI Semilight" w:cs="Segoe UI Semilight"/>
          <w:i/>
          <w:iCs/>
          <w:sz w:val="16"/>
          <w:szCs w:val="16"/>
        </w:rPr>
      </w:pPr>
    </w:p>
    <w:p w14:paraId="6BFB901B" w14:textId="35F9B5C1" w:rsidR="00AA164C" w:rsidRPr="00AA164C" w:rsidRDefault="00AA164C" w:rsidP="00AA164C">
      <w:pPr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ab/>
        <w:t xml:space="preserve">Prijs / brood: €3,20 </w:t>
      </w:r>
    </w:p>
    <w:p w14:paraId="2CD43A98" w14:textId="47BE81C8" w:rsidR="00AA164C" w:rsidRPr="00AA164C" w:rsidRDefault="00AA164C" w:rsidP="00AA164C">
      <w:pPr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ab/>
        <w:t>Prijs / Pistolet: €0,80</w:t>
      </w:r>
    </w:p>
    <w:p w14:paraId="64D8AA84" w14:textId="77777777" w:rsidR="00AA164C" w:rsidRPr="00AA164C" w:rsidRDefault="00AA164C" w:rsidP="00AA164C">
      <w:pPr>
        <w:rPr>
          <w:rFonts w:ascii="Segoe UI Semilight" w:hAnsi="Segoe UI Semilight" w:cs="Segoe UI Semilight"/>
          <w:i/>
          <w:iCs/>
          <w:sz w:val="16"/>
          <w:szCs w:val="16"/>
        </w:rPr>
      </w:pPr>
    </w:p>
    <w:tbl>
      <w:tblPr>
        <w:tblStyle w:val="Tabelraster"/>
        <w:tblW w:w="8775" w:type="dxa"/>
        <w:tblInd w:w="711" w:type="dxa"/>
        <w:tblLook w:val="04A0" w:firstRow="1" w:lastRow="0" w:firstColumn="1" w:lastColumn="0" w:noHBand="0" w:noVBand="1"/>
      </w:tblPr>
      <w:tblGrid>
        <w:gridCol w:w="1347"/>
        <w:gridCol w:w="2378"/>
        <w:gridCol w:w="2681"/>
        <w:gridCol w:w="2369"/>
      </w:tblGrid>
      <w:tr w:rsidR="00AA164C" w:rsidRPr="00AA164C" w14:paraId="2320F2A2" w14:textId="77777777" w:rsidTr="006D6750">
        <w:tc>
          <w:tcPr>
            <w:tcW w:w="1347" w:type="dxa"/>
            <w:vAlign w:val="center"/>
          </w:tcPr>
          <w:p w14:paraId="671266D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vAlign w:val="center"/>
          </w:tcPr>
          <w:p w14:paraId="48010F1E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AANTAL - WIT BROOD</w:t>
            </w:r>
          </w:p>
        </w:tc>
        <w:tc>
          <w:tcPr>
            <w:tcW w:w="2681" w:type="dxa"/>
            <w:vAlign w:val="center"/>
          </w:tcPr>
          <w:p w14:paraId="6BADBBC7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AANTAL - BRUIN BROOD</w:t>
            </w:r>
          </w:p>
        </w:tc>
        <w:tc>
          <w:tcPr>
            <w:tcW w:w="2369" w:type="dxa"/>
            <w:vAlign w:val="center"/>
          </w:tcPr>
          <w:p w14:paraId="03099EE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AANTAL - PISTOLETS</w:t>
            </w:r>
          </w:p>
        </w:tc>
      </w:tr>
      <w:tr w:rsidR="00AA164C" w:rsidRPr="00AA164C" w14:paraId="3D73A764" w14:textId="77777777" w:rsidTr="006D6750">
        <w:tc>
          <w:tcPr>
            <w:tcW w:w="1347" w:type="dxa"/>
            <w:vAlign w:val="center"/>
          </w:tcPr>
          <w:p w14:paraId="420902FA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ZATERDAG</w:t>
            </w:r>
          </w:p>
        </w:tc>
        <w:tc>
          <w:tcPr>
            <w:tcW w:w="2378" w:type="dxa"/>
            <w:vAlign w:val="center"/>
          </w:tcPr>
          <w:p w14:paraId="6EC3FE4B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14:paraId="6FFF7C67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  <w:tc>
          <w:tcPr>
            <w:tcW w:w="2369" w:type="dxa"/>
            <w:vAlign w:val="center"/>
          </w:tcPr>
          <w:p w14:paraId="375470AE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  <w:tr w:rsidR="00AA164C" w:rsidRPr="00AA164C" w14:paraId="3BAFF721" w14:textId="77777777" w:rsidTr="006D6750">
        <w:tc>
          <w:tcPr>
            <w:tcW w:w="1347" w:type="dxa"/>
            <w:vAlign w:val="center"/>
          </w:tcPr>
          <w:p w14:paraId="18E97B8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ZONDAG</w:t>
            </w:r>
          </w:p>
        </w:tc>
        <w:tc>
          <w:tcPr>
            <w:tcW w:w="2378" w:type="dxa"/>
            <w:vAlign w:val="center"/>
          </w:tcPr>
          <w:p w14:paraId="503589FE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14:paraId="30FBB0D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  <w:tc>
          <w:tcPr>
            <w:tcW w:w="2369" w:type="dxa"/>
            <w:vAlign w:val="center"/>
          </w:tcPr>
          <w:p w14:paraId="42BBDA3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color w:val="5B9BD5" w:themeColor="accent1"/>
                <w:sz w:val="28"/>
                <w:szCs w:val="28"/>
              </w:rPr>
            </w:pPr>
          </w:p>
        </w:tc>
      </w:tr>
    </w:tbl>
    <w:p w14:paraId="1F523749" w14:textId="77777777" w:rsidR="006D6750" w:rsidRDefault="006D6750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4AD26F66" w14:textId="77777777" w:rsidR="006D6750" w:rsidRPr="00AA164C" w:rsidRDefault="006D6750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6EDC61B3" w14:textId="77777777" w:rsidR="00AA164C" w:rsidRPr="006D6750" w:rsidRDefault="00AA164C" w:rsidP="00AA164C">
      <w:pPr>
        <w:rPr>
          <w:rFonts w:ascii="Segoe UI Semilight" w:hAnsi="Segoe UI Semilight" w:cs="Segoe UI Semilight"/>
          <w:b/>
          <w:bCs/>
          <w:color w:val="0091A7"/>
          <w:sz w:val="30"/>
          <w:szCs w:val="30"/>
        </w:rPr>
      </w:pPr>
      <w:r w:rsidRPr="006D6750">
        <w:rPr>
          <w:rFonts w:ascii="Segoe UI Semilight" w:hAnsi="Segoe UI Semilight" w:cs="Segoe UI Semilight"/>
          <w:b/>
          <w:bCs/>
          <w:color w:val="0091A7"/>
          <w:sz w:val="30"/>
          <w:szCs w:val="30"/>
        </w:rPr>
        <w:t>F) STEEK JE MEE DE BBQ AAN? (OPTIONEEL)</w:t>
      </w:r>
    </w:p>
    <w:p w14:paraId="0B2FE1B9" w14:textId="77777777" w:rsidR="006D6750" w:rsidRDefault="00AA164C" w:rsidP="006D6750">
      <w:pPr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  <w:u w:val="single"/>
        </w:rPr>
        <w:t>INFO</w:t>
      </w: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 xml:space="preserve">: </w:t>
      </w:r>
      <w:r w:rsidR="006D6750">
        <w:rPr>
          <w:rFonts w:ascii="Segoe UI Semilight" w:hAnsi="Segoe UI Semilight" w:cs="Segoe UI Semilight"/>
          <w:i/>
          <w:iCs/>
          <w:sz w:val="24"/>
          <w:szCs w:val="24"/>
        </w:rPr>
        <w:t xml:space="preserve"> </w:t>
      </w: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>Dit jaar hoeven jullie NIET zelf te bakken! De afwas is deze keer wel voor jullie dus voorzie</w:t>
      </w:r>
    </w:p>
    <w:p w14:paraId="4676747A" w14:textId="77777777" w:rsidR="006D6750" w:rsidRDefault="00AA164C" w:rsidP="006D6750">
      <w:pPr>
        <w:ind w:firstLine="708"/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>zeker een wasbakje, voldoende borden en bestek. Vanaf 17u00 kun je op zaterdagavond je</w:t>
      </w:r>
    </w:p>
    <w:p w14:paraId="099F49D1" w14:textId="77777777" w:rsidR="006D6750" w:rsidRDefault="00AA164C" w:rsidP="006D6750">
      <w:pPr>
        <w:ind w:left="708"/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>BBQ-pakket oppikken aan het BBQ-punt, het wordt aangeraden dit pas te doen als jullie</w:t>
      </w:r>
    </w:p>
    <w:p w14:paraId="179CF5A2" w14:textId="66E566A2" w:rsidR="00AA164C" w:rsidRDefault="00AA164C" w:rsidP="006D6750">
      <w:pPr>
        <w:ind w:left="708"/>
        <w:rPr>
          <w:rFonts w:ascii="Segoe UI Semilight" w:hAnsi="Segoe UI Semilight" w:cs="Segoe UI Semilight"/>
          <w:i/>
          <w:iCs/>
          <w:sz w:val="24"/>
          <w:szCs w:val="24"/>
        </w:rPr>
      </w:pP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>groep ook “</w:t>
      </w:r>
      <w:proofErr w:type="spellStart"/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>etensklaar</w:t>
      </w:r>
      <w:proofErr w:type="spellEnd"/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 xml:space="preserve">” is want anders heb je koude BBQ!  </w:t>
      </w:r>
    </w:p>
    <w:p w14:paraId="23E99F45" w14:textId="77777777" w:rsidR="006D6750" w:rsidRPr="00AA164C" w:rsidRDefault="006D6750" w:rsidP="006D6750">
      <w:pPr>
        <w:ind w:left="708"/>
        <w:rPr>
          <w:rFonts w:ascii="Segoe UI Semilight" w:hAnsi="Segoe UI Semilight" w:cs="Segoe UI Semilight"/>
          <w:i/>
          <w:iCs/>
          <w:sz w:val="24"/>
          <w:szCs w:val="24"/>
        </w:rPr>
      </w:pPr>
    </w:p>
    <w:p w14:paraId="7B880703" w14:textId="77777777" w:rsidR="00AA164C" w:rsidRPr="00AA164C" w:rsidRDefault="00AA164C" w:rsidP="00AA164C">
      <w:pPr>
        <w:rPr>
          <w:rFonts w:ascii="Segoe UI Semilight" w:hAnsi="Segoe UI Semilight" w:cs="Segoe UI Semilight"/>
          <w:i/>
          <w:iCs/>
          <w:sz w:val="24"/>
          <w:szCs w:val="24"/>
        </w:rPr>
      </w:pPr>
    </w:p>
    <w:tbl>
      <w:tblPr>
        <w:tblStyle w:val="Tabelraster"/>
        <w:tblW w:w="0" w:type="auto"/>
        <w:tblInd w:w="715" w:type="dxa"/>
        <w:tblLook w:val="04A0" w:firstRow="1" w:lastRow="0" w:firstColumn="1" w:lastColumn="0" w:noHBand="0" w:noVBand="1"/>
      </w:tblPr>
      <w:tblGrid>
        <w:gridCol w:w="4536"/>
        <w:gridCol w:w="1134"/>
      </w:tblGrid>
      <w:tr w:rsidR="00AA164C" w:rsidRPr="00AA164C" w14:paraId="14F1639E" w14:textId="77777777" w:rsidTr="006D6750">
        <w:tc>
          <w:tcPr>
            <w:tcW w:w="4536" w:type="dxa"/>
            <w:vAlign w:val="center"/>
          </w:tcPr>
          <w:p w14:paraId="2C820304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2BA6CE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AANTAL</w:t>
            </w:r>
          </w:p>
        </w:tc>
      </w:tr>
      <w:tr w:rsidR="00AA164C" w:rsidRPr="00AA164C" w14:paraId="48D99A48" w14:textId="77777777" w:rsidTr="006D6750">
        <w:tc>
          <w:tcPr>
            <w:tcW w:w="4536" w:type="dxa"/>
            <w:vAlign w:val="center"/>
          </w:tcPr>
          <w:p w14:paraId="0B875BA0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proofErr w:type="spellStart"/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Groentenbuffet</w:t>
            </w:r>
            <w:proofErr w:type="spellEnd"/>
            <w:r w:rsidRPr="00AA164C">
              <w:rPr>
                <w:rFonts w:ascii="Segoe UI Semilight" w:hAnsi="Segoe UI Semilight" w:cs="Segoe UI Semilight"/>
                <w:sz w:val="24"/>
                <w:szCs w:val="24"/>
              </w:rPr>
              <w:t>* (€7,5 / per persoon)</w:t>
            </w:r>
          </w:p>
        </w:tc>
        <w:tc>
          <w:tcPr>
            <w:tcW w:w="1134" w:type="dxa"/>
            <w:vAlign w:val="center"/>
          </w:tcPr>
          <w:p w14:paraId="62D2B794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i/>
                <w:iCs/>
                <w:sz w:val="24"/>
                <w:szCs w:val="24"/>
              </w:rPr>
            </w:pPr>
          </w:p>
        </w:tc>
      </w:tr>
      <w:tr w:rsidR="00AA164C" w:rsidRPr="00AA164C" w14:paraId="2C69E0B4" w14:textId="77777777" w:rsidTr="006D6750">
        <w:tc>
          <w:tcPr>
            <w:tcW w:w="4536" w:type="dxa"/>
            <w:vAlign w:val="center"/>
          </w:tcPr>
          <w:p w14:paraId="5F009D1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Kippenbrochette</w:t>
            </w:r>
            <w:r w:rsidRPr="00AA164C">
              <w:rPr>
                <w:rFonts w:ascii="Segoe UI Semilight" w:hAnsi="Segoe UI Semilight" w:cs="Segoe UI Semilight"/>
                <w:sz w:val="24"/>
                <w:szCs w:val="24"/>
              </w:rPr>
              <w:t xml:space="preserve"> (€2,5 / per stuk)</w:t>
            </w:r>
          </w:p>
        </w:tc>
        <w:tc>
          <w:tcPr>
            <w:tcW w:w="1134" w:type="dxa"/>
            <w:vAlign w:val="center"/>
          </w:tcPr>
          <w:p w14:paraId="35983D0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i/>
                <w:iCs/>
                <w:sz w:val="24"/>
                <w:szCs w:val="24"/>
              </w:rPr>
            </w:pPr>
          </w:p>
        </w:tc>
      </w:tr>
      <w:tr w:rsidR="00AA164C" w:rsidRPr="00AA164C" w14:paraId="4F52EA57" w14:textId="77777777" w:rsidTr="006D6750">
        <w:tc>
          <w:tcPr>
            <w:tcW w:w="4536" w:type="dxa"/>
            <w:vAlign w:val="center"/>
          </w:tcPr>
          <w:p w14:paraId="74DE24D7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BBQ-worst</w:t>
            </w:r>
            <w:r w:rsidRPr="00AA164C">
              <w:rPr>
                <w:rFonts w:ascii="Segoe UI Semilight" w:hAnsi="Segoe UI Semilight" w:cs="Segoe UI Semilight"/>
                <w:sz w:val="24"/>
                <w:szCs w:val="24"/>
              </w:rPr>
              <w:t xml:space="preserve"> (€2,5 / per stuk)</w:t>
            </w:r>
          </w:p>
        </w:tc>
        <w:tc>
          <w:tcPr>
            <w:tcW w:w="1134" w:type="dxa"/>
            <w:vAlign w:val="center"/>
          </w:tcPr>
          <w:p w14:paraId="093848F1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i/>
                <w:iCs/>
                <w:sz w:val="24"/>
                <w:szCs w:val="24"/>
              </w:rPr>
            </w:pPr>
          </w:p>
        </w:tc>
      </w:tr>
      <w:tr w:rsidR="00AA164C" w:rsidRPr="00AA164C" w14:paraId="43B128FF" w14:textId="77777777" w:rsidTr="006D6750">
        <w:tc>
          <w:tcPr>
            <w:tcW w:w="4536" w:type="dxa"/>
            <w:vAlign w:val="center"/>
          </w:tcPr>
          <w:p w14:paraId="3AF4EC90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Spek</w:t>
            </w:r>
            <w:r w:rsidRPr="00AA164C">
              <w:rPr>
                <w:rFonts w:ascii="Segoe UI Semilight" w:hAnsi="Segoe UI Semilight" w:cs="Segoe UI Semilight"/>
                <w:sz w:val="24"/>
                <w:szCs w:val="24"/>
              </w:rPr>
              <w:t xml:space="preserve"> (€2,5 / per stuk)</w:t>
            </w:r>
          </w:p>
        </w:tc>
        <w:tc>
          <w:tcPr>
            <w:tcW w:w="1134" w:type="dxa"/>
            <w:vAlign w:val="center"/>
          </w:tcPr>
          <w:p w14:paraId="61242BC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i/>
                <w:iCs/>
                <w:sz w:val="24"/>
                <w:szCs w:val="24"/>
              </w:rPr>
            </w:pPr>
          </w:p>
        </w:tc>
      </w:tr>
      <w:tr w:rsidR="00AA164C" w:rsidRPr="00AA164C" w14:paraId="0E02EBCF" w14:textId="77777777" w:rsidTr="006D6750">
        <w:tc>
          <w:tcPr>
            <w:tcW w:w="4536" w:type="dxa"/>
            <w:vAlign w:val="center"/>
          </w:tcPr>
          <w:p w14:paraId="7E7E8A16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proofErr w:type="spellStart"/>
            <w:r w:rsidRPr="00AA164C">
              <w:rPr>
                <w:rFonts w:ascii="Segoe UI Semilight" w:hAnsi="Segoe UI Semilight" w:cs="Segoe UI Semilight"/>
                <w:b/>
                <w:bCs/>
                <w:i/>
                <w:iCs/>
                <w:sz w:val="24"/>
                <w:szCs w:val="24"/>
              </w:rPr>
              <w:t>Veggie</w:t>
            </w:r>
            <w:proofErr w:type="spellEnd"/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Groentenbrochette</w:t>
            </w:r>
            <w:proofErr w:type="spellEnd"/>
            <w:r w:rsidRPr="00AA164C">
              <w:rPr>
                <w:rFonts w:ascii="Segoe UI Semilight" w:hAnsi="Segoe UI Semilight" w:cs="Segoe UI Semilight"/>
                <w:sz w:val="24"/>
                <w:szCs w:val="24"/>
              </w:rPr>
              <w:t xml:space="preserve"> (€2,5 / per stuk)</w:t>
            </w:r>
          </w:p>
        </w:tc>
        <w:tc>
          <w:tcPr>
            <w:tcW w:w="1134" w:type="dxa"/>
            <w:vAlign w:val="center"/>
          </w:tcPr>
          <w:p w14:paraId="57846AD2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i/>
                <w:iCs/>
                <w:sz w:val="24"/>
                <w:szCs w:val="24"/>
              </w:rPr>
            </w:pPr>
          </w:p>
        </w:tc>
      </w:tr>
      <w:tr w:rsidR="00AA164C" w:rsidRPr="00AA164C" w14:paraId="475B2852" w14:textId="77777777" w:rsidTr="006D6750">
        <w:tc>
          <w:tcPr>
            <w:tcW w:w="4536" w:type="dxa"/>
            <w:vAlign w:val="center"/>
          </w:tcPr>
          <w:p w14:paraId="211D1ECC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proofErr w:type="spellStart"/>
            <w:r w:rsidRPr="00AA164C">
              <w:rPr>
                <w:rFonts w:ascii="Segoe UI Semilight" w:hAnsi="Segoe UI Semilight" w:cs="Segoe UI Semilight"/>
                <w:b/>
                <w:bCs/>
                <w:i/>
                <w:iCs/>
                <w:sz w:val="24"/>
                <w:szCs w:val="24"/>
              </w:rPr>
              <w:t>Veggie</w:t>
            </w:r>
            <w:proofErr w:type="spellEnd"/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 BBQ-worst</w:t>
            </w:r>
            <w:r w:rsidRPr="00AA164C">
              <w:rPr>
                <w:rFonts w:ascii="Segoe UI Semilight" w:hAnsi="Segoe UI Semilight" w:cs="Segoe UI Semilight"/>
                <w:sz w:val="24"/>
                <w:szCs w:val="24"/>
              </w:rPr>
              <w:t xml:space="preserve"> (€2,5 / per stuk)</w:t>
            </w:r>
          </w:p>
        </w:tc>
        <w:tc>
          <w:tcPr>
            <w:tcW w:w="1134" w:type="dxa"/>
            <w:vAlign w:val="center"/>
          </w:tcPr>
          <w:p w14:paraId="75332D3B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i/>
                <w:iCs/>
                <w:sz w:val="24"/>
                <w:szCs w:val="24"/>
              </w:rPr>
            </w:pPr>
          </w:p>
        </w:tc>
      </w:tr>
      <w:tr w:rsidR="00AA164C" w:rsidRPr="00AA164C" w14:paraId="4536C047" w14:textId="77777777" w:rsidTr="006D6750">
        <w:tc>
          <w:tcPr>
            <w:tcW w:w="4536" w:type="dxa"/>
            <w:vAlign w:val="center"/>
          </w:tcPr>
          <w:p w14:paraId="0F269D3F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proofErr w:type="spellStart"/>
            <w:r w:rsidRPr="00AA164C">
              <w:rPr>
                <w:rFonts w:ascii="Segoe UI Semilight" w:hAnsi="Segoe UI Semilight" w:cs="Segoe UI Semilight"/>
                <w:b/>
                <w:bCs/>
                <w:i/>
                <w:iCs/>
                <w:sz w:val="24"/>
                <w:szCs w:val="24"/>
              </w:rPr>
              <w:t>Veggie</w:t>
            </w:r>
            <w:proofErr w:type="spellEnd"/>
            <w:r w:rsidRPr="00AA164C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 Hamburger</w:t>
            </w:r>
            <w:r w:rsidRPr="00AA164C">
              <w:rPr>
                <w:rFonts w:ascii="Segoe UI Semilight" w:hAnsi="Segoe UI Semilight" w:cs="Segoe UI Semilight"/>
                <w:sz w:val="24"/>
                <w:szCs w:val="24"/>
              </w:rPr>
              <w:t xml:space="preserve"> (€2,5 / per stuk)</w:t>
            </w:r>
          </w:p>
        </w:tc>
        <w:tc>
          <w:tcPr>
            <w:tcW w:w="1134" w:type="dxa"/>
            <w:vAlign w:val="center"/>
          </w:tcPr>
          <w:p w14:paraId="576B29FD" w14:textId="77777777" w:rsidR="00AA164C" w:rsidRPr="00AA164C" w:rsidRDefault="00AA164C" w:rsidP="00AA164C">
            <w:pPr>
              <w:rPr>
                <w:rFonts w:ascii="Segoe UI Semilight" w:hAnsi="Segoe UI Semilight" w:cs="Segoe UI Semilight"/>
                <w:i/>
                <w:iCs/>
                <w:sz w:val="24"/>
                <w:szCs w:val="24"/>
              </w:rPr>
            </w:pPr>
          </w:p>
        </w:tc>
      </w:tr>
    </w:tbl>
    <w:p w14:paraId="607B36D0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16"/>
          <w:szCs w:val="16"/>
        </w:rPr>
      </w:pPr>
    </w:p>
    <w:p w14:paraId="71F2AD4A" w14:textId="77777777" w:rsidR="00AA164C" w:rsidRPr="00AA164C" w:rsidRDefault="00AA164C" w:rsidP="00AA164C">
      <w:pPr>
        <w:rPr>
          <w:rFonts w:ascii="Segoe UI Semilight" w:hAnsi="Segoe UI Semilight" w:cs="Segoe UI Semilight"/>
          <w:sz w:val="24"/>
          <w:szCs w:val="24"/>
        </w:rPr>
      </w:pPr>
      <w:r w:rsidRPr="00AA164C">
        <w:rPr>
          <w:rFonts w:ascii="Segoe UI Semilight" w:hAnsi="Segoe UI Semilight" w:cs="Segoe UI Semilight"/>
          <w:sz w:val="24"/>
          <w:szCs w:val="24"/>
        </w:rPr>
        <w:tab/>
        <w:t xml:space="preserve">*: </w:t>
      </w:r>
      <w:proofErr w:type="spellStart"/>
      <w:r w:rsidRPr="00AA164C">
        <w:rPr>
          <w:rFonts w:ascii="Segoe UI Semilight" w:hAnsi="Segoe UI Semilight" w:cs="Segoe UI Semilight"/>
          <w:sz w:val="24"/>
          <w:szCs w:val="24"/>
        </w:rPr>
        <w:t>Groentenbuffet</w:t>
      </w:r>
      <w:proofErr w:type="spellEnd"/>
      <w:r w:rsidRPr="00AA164C">
        <w:rPr>
          <w:rFonts w:ascii="Segoe UI Semilight" w:hAnsi="Segoe UI Semilight" w:cs="Segoe UI Semilight"/>
          <w:sz w:val="24"/>
          <w:szCs w:val="24"/>
        </w:rPr>
        <w:t xml:space="preserve"> = </w:t>
      </w:r>
      <w:r w:rsidRPr="00AA164C">
        <w:rPr>
          <w:rFonts w:ascii="Segoe UI Semilight" w:hAnsi="Segoe UI Semilight" w:cs="Segoe UI Semilight"/>
          <w:i/>
          <w:iCs/>
          <w:sz w:val="24"/>
          <w:szCs w:val="24"/>
        </w:rPr>
        <w:t>stokbrood, pasta, saus, sla, tomaat, wortel, komkommer, etc.</w:t>
      </w:r>
    </w:p>
    <w:p w14:paraId="05EEE706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39217D77" w14:textId="77777777" w:rsidR="00AA164C" w:rsidRPr="006D6750" w:rsidRDefault="00AA164C" w:rsidP="00AA164C">
      <w:pPr>
        <w:rPr>
          <w:rFonts w:ascii="Segoe UI Semilight" w:hAnsi="Segoe UI Semilight" w:cs="Segoe UI Semilight"/>
          <w:b/>
          <w:bCs/>
          <w:color w:val="0091A7"/>
          <w:sz w:val="30"/>
          <w:szCs w:val="30"/>
        </w:rPr>
      </w:pPr>
      <w:r w:rsidRPr="006D6750">
        <w:rPr>
          <w:rFonts w:ascii="Segoe UI Semilight" w:hAnsi="Segoe UI Semilight" w:cs="Segoe UI Semilight"/>
          <w:b/>
          <w:bCs/>
          <w:color w:val="0091A7"/>
          <w:sz w:val="30"/>
          <w:szCs w:val="30"/>
        </w:rPr>
        <w:t>G) DRANKJES IN “ATT-JE’S SALOON”</w:t>
      </w:r>
    </w:p>
    <w:p w14:paraId="54D6FF1E" w14:textId="77777777" w:rsidR="00AA164C" w:rsidRPr="00AA164C" w:rsidRDefault="00AA164C" w:rsidP="006D6750">
      <w:pPr>
        <w:rPr>
          <w:rFonts w:ascii="Segoe UI Semilight" w:hAnsi="Segoe UI Semilight" w:cs="Segoe UI Semilight"/>
          <w:sz w:val="24"/>
          <w:szCs w:val="24"/>
        </w:rPr>
      </w:pPr>
      <w:r w:rsidRPr="00AA164C">
        <w:rPr>
          <w:rFonts w:ascii="Segoe UI Semilight" w:hAnsi="Segoe UI Semilight" w:cs="Segoe UI Semilight"/>
          <w:sz w:val="24"/>
          <w:szCs w:val="24"/>
        </w:rPr>
        <w:t xml:space="preserve">Je kan steeds iets komen drinken in “ATT-JE’S SALOON”, deze drankjes worden meteen cash of met </w:t>
      </w:r>
      <w:proofErr w:type="spellStart"/>
      <w:r w:rsidRPr="00AA164C">
        <w:rPr>
          <w:rFonts w:ascii="Segoe UI Semilight" w:hAnsi="Segoe UI Semilight" w:cs="Segoe UI Semilight"/>
          <w:sz w:val="24"/>
          <w:szCs w:val="24"/>
        </w:rPr>
        <w:t>payconiq</w:t>
      </w:r>
      <w:proofErr w:type="spellEnd"/>
      <w:r w:rsidRPr="00AA164C">
        <w:rPr>
          <w:rFonts w:ascii="Segoe UI Semilight" w:hAnsi="Segoe UI Semilight" w:cs="Segoe UI Semilight"/>
          <w:sz w:val="24"/>
          <w:szCs w:val="24"/>
        </w:rPr>
        <w:t xml:space="preserve"> ter plaatse afgerekend. Eigen drank is evenzeer toegestaan. </w:t>
      </w:r>
    </w:p>
    <w:p w14:paraId="57060746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1D51FF6B" w14:textId="77777777" w:rsidR="00AA164C" w:rsidRPr="00AA164C" w:rsidRDefault="00AA164C" w:rsidP="00AA164C">
      <w:pPr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6DC0706E" w14:textId="77777777" w:rsidR="00AA164C" w:rsidRPr="00AA164C" w:rsidRDefault="00AA164C" w:rsidP="00AA164C">
      <w:pPr>
        <w:jc w:val="center"/>
        <w:rPr>
          <w:rFonts w:ascii="Segoe UI Semilight" w:hAnsi="Segoe UI Semilight" w:cs="Segoe UI Semilight"/>
          <w:b/>
          <w:bCs/>
          <w:sz w:val="24"/>
          <w:szCs w:val="24"/>
        </w:rPr>
      </w:pPr>
      <w:r w:rsidRPr="00AA164C">
        <w:rPr>
          <w:rFonts w:ascii="Segoe UI Semilight" w:hAnsi="Segoe UI Semilight" w:cs="Segoe UI Semilight"/>
          <w:b/>
          <w:bCs/>
          <w:sz w:val="24"/>
          <w:szCs w:val="24"/>
        </w:rPr>
        <w:t xml:space="preserve">Graag dit inschrijvingsformulier bezorgen aan ATTRAKTIEF@MPCTERBANK.BE voor 16/04/2026. Na inschrijving bezorgen we jullie het factuur. </w:t>
      </w:r>
    </w:p>
    <w:p w14:paraId="0AA60D85" w14:textId="77777777" w:rsidR="00AA164C" w:rsidRPr="00AA164C" w:rsidRDefault="00AA164C" w:rsidP="00AA164C">
      <w:pPr>
        <w:jc w:val="center"/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1F616DFA" w14:textId="77777777" w:rsidR="00AA164C" w:rsidRPr="00AA164C" w:rsidRDefault="00AA164C" w:rsidP="00AA164C">
      <w:pPr>
        <w:jc w:val="center"/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77C4CE4F" w14:textId="77777777" w:rsidR="00AA164C" w:rsidRPr="00AA164C" w:rsidRDefault="00AA164C" w:rsidP="00AA164C">
      <w:pPr>
        <w:jc w:val="center"/>
        <w:rPr>
          <w:rFonts w:ascii="Segoe UI Semilight" w:hAnsi="Segoe UI Semilight" w:cs="Segoe UI Semilight"/>
          <w:b/>
          <w:bCs/>
          <w:sz w:val="24"/>
          <w:szCs w:val="24"/>
        </w:rPr>
      </w:pPr>
      <w:r w:rsidRPr="00AA164C">
        <w:rPr>
          <w:rFonts w:ascii="Segoe UI Semilight" w:hAnsi="Segoe UI Semilight" w:cs="Segoe UI Semilight"/>
          <w:b/>
          <w:bCs/>
          <w:sz w:val="24"/>
          <w:szCs w:val="24"/>
        </w:rPr>
        <w:t xml:space="preserve">Tot dan, </w:t>
      </w:r>
    </w:p>
    <w:p w14:paraId="542B9945" w14:textId="77777777" w:rsidR="00AA164C" w:rsidRPr="00AA164C" w:rsidRDefault="00AA164C" w:rsidP="00AA164C">
      <w:pPr>
        <w:jc w:val="center"/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27A3CD8D" w14:textId="77777777" w:rsidR="00AA164C" w:rsidRPr="00AA164C" w:rsidRDefault="00AA164C" w:rsidP="00AA164C">
      <w:pPr>
        <w:jc w:val="center"/>
        <w:rPr>
          <w:rFonts w:ascii="Segoe UI Semilight" w:hAnsi="Segoe UI Semilight" w:cs="Segoe UI Semilight"/>
          <w:b/>
          <w:bCs/>
          <w:sz w:val="24"/>
          <w:szCs w:val="24"/>
        </w:rPr>
      </w:pPr>
      <w:r w:rsidRPr="00AA164C">
        <w:rPr>
          <w:rFonts w:ascii="Segoe UI Semilight" w:hAnsi="Segoe UI Semilight" w:cs="Segoe UI Semilight"/>
          <w:b/>
          <w:bCs/>
          <w:sz w:val="24"/>
          <w:szCs w:val="24"/>
        </w:rPr>
        <w:t>ATTRAKTIEF</w:t>
      </w:r>
    </w:p>
    <w:p w14:paraId="2093CDA0" w14:textId="77777777" w:rsidR="00AA164C" w:rsidRPr="00AA164C" w:rsidRDefault="00AA164C" w:rsidP="00AA164C">
      <w:pPr>
        <w:rPr>
          <w:rFonts w:ascii="Segoe UI Semilight" w:hAnsi="Segoe UI Semilight" w:cs="Segoe UI Semilight"/>
          <w:lang w:val="nl-NL"/>
        </w:rPr>
      </w:pPr>
    </w:p>
    <w:p w14:paraId="0E6FD4C9" w14:textId="77777777" w:rsidR="00AA164C" w:rsidRPr="00AA164C" w:rsidRDefault="00AA164C" w:rsidP="00AA164C">
      <w:pPr>
        <w:rPr>
          <w:rFonts w:ascii="Segoe UI Semilight" w:hAnsi="Segoe UI Semilight" w:cs="Segoe UI Semilight"/>
          <w:lang w:val="nl-NL"/>
        </w:rPr>
      </w:pPr>
    </w:p>
    <w:p w14:paraId="65E97AC8" w14:textId="77777777" w:rsidR="00AA164C" w:rsidRPr="00AA164C" w:rsidRDefault="00AA164C" w:rsidP="00AA164C">
      <w:pPr>
        <w:rPr>
          <w:rFonts w:ascii="Segoe UI Semilight" w:hAnsi="Segoe UI Semilight" w:cs="Segoe UI Semilight"/>
          <w:lang w:val="nl-NL"/>
        </w:rPr>
      </w:pPr>
    </w:p>
    <w:p w14:paraId="40E34F4A" w14:textId="77777777" w:rsidR="00AA164C" w:rsidRPr="00AA164C" w:rsidRDefault="00AA164C" w:rsidP="00AA164C">
      <w:pPr>
        <w:rPr>
          <w:rFonts w:ascii="Segoe UI Semilight" w:hAnsi="Segoe UI Semilight" w:cs="Segoe UI Semilight"/>
          <w:lang w:val="nl-NL"/>
        </w:rPr>
      </w:pPr>
    </w:p>
    <w:p w14:paraId="333019EF" w14:textId="77777777" w:rsidR="00AA164C" w:rsidRPr="00AA164C" w:rsidRDefault="00AA164C" w:rsidP="00AA164C">
      <w:pPr>
        <w:rPr>
          <w:rFonts w:ascii="Segoe UI Semilight" w:hAnsi="Segoe UI Semilight" w:cs="Segoe UI Semilight"/>
          <w:lang w:val="nl-NL"/>
        </w:rPr>
      </w:pPr>
    </w:p>
    <w:p w14:paraId="0F1AB081" w14:textId="77777777" w:rsidR="00AA164C" w:rsidRPr="00AA164C" w:rsidRDefault="00AA164C" w:rsidP="00AA164C">
      <w:pPr>
        <w:rPr>
          <w:rFonts w:ascii="Segoe UI Semilight" w:hAnsi="Segoe UI Semilight" w:cs="Segoe UI Semilight"/>
          <w:lang w:val="nl-NL"/>
        </w:rPr>
      </w:pPr>
    </w:p>
    <w:p w14:paraId="1521C6AE" w14:textId="77777777" w:rsidR="00AA164C" w:rsidRPr="00AA164C" w:rsidRDefault="00AA164C" w:rsidP="00AA164C">
      <w:pPr>
        <w:rPr>
          <w:rFonts w:ascii="Segoe UI Semilight" w:hAnsi="Segoe UI Semilight" w:cs="Segoe UI Semilight"/>
          <w:lang w:val="nl-NL"/>
        </w:rPr>
      </w:pPr>
    </w:p>
    <w:p w14:paraId="7AE90EE2" w14:textId="77777777" w:rsidR="00AA164C" w:rsidRPr="00AA164C" w:rsidRDefault="00AA164C" w:rsidP="00AA164C">
      <w:pPr>
        <w:rPr>
          <w:rFonts w:ascii="Segoe UI Semilight" w:hAnsi="Segoe UI Semilight" w:cs="Segoe UI Semilight"/>
          <w:lang w:val="nl-NL"/>
        </w:rPr>
      </w:pPr>
    </w:p>
    <w:p w14:paraId="6EF58DA7" w14:textId="77777777" w:rsidR="00AA164C" w:rsidRDefault="00AA164C" w:rsidP="00AA164C">
      <w:pPr>
        <w:rPr>
          <w:rFonts w:ascii="Segoe UI Semilight" w:hAnsi="Segoe UI Semilight" w:cs="Segoe UI Semilight"/>
          <w:lang w:val="nl-NL"/>
        </w:rPr>
      </w:pPr>
    </w:p>
    <w:p w14:paraId="38037CF8" w14:textId="78DE05AA" w:rsidR="00AA164C" w:rsidRPr="00AA164C" w:rsidRDefault="00AA164C" w:rsidP="00AA164C">
      <w:pPr>
        <w:tabs>
          <w:tab w:val="left" w:pos="2208"/>
        </w:tabs>
        <w:rPr>
          <w:rFonts w:ascii="Segoe UI Semilight" w:hAnsi="Segoe UI Semilight" w:cs="Segoe UI Semilight"/>
          <w:lang w:val="nl-NL"/>
        </w:rPr>
      </w:pPr>
      <w:r>
        <w:rPr>
          <w:rFonts w:ascii="Segoe UI Semilight" w:hAnsi="Segoe UI Semilight" w:cs="Segoe UI Semilight"/>
          <w:lang w:val="nl-NL"/>
        </w:rPr>
        <w:tab/>
      </w:r>
    </w:p>
    <w:sectPr w:rsidR="00AA164C" w:rsidRPr="00AA164C" w:rsidSect="00AA164C">
      <w:headerReference w:type="default" r:id="rId7"/>
      <w:headerReference w:type="first" r:id="rId8"/>
      <w:footerReference w:type="first" r:id="rId9"/>
      <w:pgSz w:w="11906" w:h="16838" w:code="9"/>
      <w:pgMar w:top="2126" w:right="851" w:bottom="851" w:left="851" w:header="425" w:footer="6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E396A" w14:textId="77777777" w:rsidR="00CF3E7C" w:rsidRDefault="00CF3E7C">
      <w:r>
        <w:separator/>
      </w:r>
    </w:p>
  </w:endnote>
  <w:endnote w:type="continuationSeparator" w:id="0">
    <w:p w14:paraId="49FE3704" w14:textId="77777777" w:rsidR="00CF3E7C" w:rsidRDefault="00CF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253F9" w14:textId="6A9B2712" w:rsidR="00664CD8" w:rsidRDefault="006A4526">
    <w:pPr>
      <w:pStyle w:val="Voettekst"/>
      <w:tabs>
        <w:tab w:val="clear" w:pos="9072"/>
        <w:tab w:val="right" w:pos="9214"/>
      </w:tabs>
      <w:ind w:left="-142" w:right="-142"/>
      <w:rPr>
        <w:color w:val="008080"/>
        <w:sz w:val="18"/>
        <w:szCs w:val="18"/>
      </w:rPr>
    </w:pPr>
    <w:r>
      <w:rPr>
        <w:noProof/>
      </w:rPr>
      <w:softHyphen/>
    </w:r>
    <w:r w:rsidR="00664CD8">
      <w:rPr>
        <w:color w:val="00808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752A8" w14:textId="77777777" w:rsidR="00CF3E7C" w:rsidRDefault="00CF3E7C">
      <w:r>
        <w:separator/>
      </w:r>
    </w:p>
  </w:footnote>
  <w:footnote w:type="continuationSeparator" w:id="0">
    <w:p w14:paraId="50961758" w14:textId="77777777" w:rsidR="00CF3E7C" w:rsidRDefault="00CF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9503" w14:textId="77777777" w:rsidR="00664CD8" w:rsidRDefault="00AE08B5">
    <w:pPr>
      <w:pStyle w:val="Koptekst"/>
    </w:pPr>
    <w:r w:rsidRPr="00E967C1">
      <w:rPr>
        <w:noProof/>
      </w:rPr>
      <w:drawing>
        <wp:inline distT="0" distB="0" distL="0" distR="0" wp14:anchorId="11CF53BA" wp14:editId="59CBBA1F">
          <wp:extent cx="502920" cy="502920"/>
          <wp:effectExtent l="0" t="0" r="0" b="0"/>
          <wp:docPr id="303" name="Afbeelding 303" descr="T:\Diensten\Onthaal\Nadine\Logo Terbank\Logo Terbank 20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Diensten\Onthaal\Nadine\Logo Terbank\Logo Terbank 202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3B6550" w14:textId="77777777" w:rsidR="00664CD8" w:rsidRDefault="00664CD8">
    <w:pPr>
      <w:pStyle w:val="Koptekst"/>
      <w:rPr>
        <w:sz w:val="16"/>
        <w:szCs w:val="16"/>
      </w:rPr>
    </w:pPr>
    <w:r>
      <w:rPr>
        <w:sz w:val="16"/>
        <w:szCs w:val="16"/>
      </w:rPr>
      <w:t xml:space="preserve"> Pagina  </w: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510803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0AA8402" w14:textId="77777777" w:rsidR="00664CD8" w:rsidRDefault="00664C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49EE" w14:textId="01292F14" w:rsidR="00664CD8" w:rsidRPr="00AA164C" w:rsidRDefault="003006D6" w:rsidP="00AA164C">
    <w:pPr>
      <w:pStyle w:val="Koptekst"/>
      <w:tabs>
        <w:tab w:val="clear" w:pos="9072"/>
        <w:tab w:val="right" w:pos="9214"/>
      </w:tabs>
      <w:ind w:firstLine="1416"/>
      <w:rPr>
        <w:rFonts w:ascii="Segoe UI Semibold" w:hAnsi="Segoe UI Semibold" w:cs="Segoe UI Semibold"/>
        <w:b/>
        <w:bCs/>
        <w:color w:val="0091A7"/>
        <w:sz w:val="46"/>
        <w:szCs w:val="46"/>
      </w:rPr>
    </w:pPr>
    <w:r w:rsidRPr="00AA164C">
      <w:rPr>
        <w:rFonts w:ascii="Segoe UI Semibold" w:hAnsi="Segoe UI Semibold" w:cs="Segoe UI Semibold"/>
        <w:b/>
        <w:bCs/>
        <w:noProof/>
        <w:color w:val="262626" w:themeColor="text1" w:themeTint="D9"/>
        <w:sz w:val="44"/>
        <w:szCs w:val="44"/>
      </w:rPr>
      <w:drawing>
        <wp:anchor distT="0" distB="0" distL="114300" distR="114300" simplePos="0" relativeHeight="251667456" behindDoc="1" locked="0" layoutInCell="1" allowOverlap="1" wp14:anchorId="77B00FE6" wp14:editId="53B7091D">
          <wp:simplePos x="0" y="0"/>
          <wp:positionH relativeFrom="column">
            <wp:posOffset>-527685</wp:posOffset>
          </wp:positionH>
          <wp:positionV relativeFrom="paragraph">
            <wp:posOffset>-254765</wp:posOffset>
          </wp:positionV>
          <wp:extent cx="1298451" cy="3560071"/>
          <wp:effectExtent l="0" t="0" r="0" b="2540"/>
          <wp:wrapNone/>
          <wp:docPr id="304" name="Afbeelding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H hoofdi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451" cy="3560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3E7C" w:rsidRPr="00AA164C">
      <w:rPr>
        <w:rFonts w:ascii="Segoe UI Semibold" w:hAnsi="Segoe UI Semibold" w:cs="Segoe UI Semibold"/>
        <w:b/>
        <w:bCs/>
        <w:color w:val="262626" w:themeColor="text1" w:themeTint="D9"/>
        <w:sz w:val="44"/>
        <w:szCs w:val="44"/>
      </w:rPr>
      <w:t xml:space="preserve">CHALLENGE 2026 – </w:t>
    </w:r>
    <w:r w:rsidR="00CF3E7C" w:rsidRPr="00AA164C">
      <w:rPr>
        <w:rFonts w:ascii="Segoe UI Semibold" w:hAnsi="Segoe UI Semibold" w:cs="Segoe UI Semibold"/>
        <w:b/>
        <w:bCs/>
        <w:color w:val="0091A7"/>
        <w:sz w:val="44"/>
        <w:szCs w:val="44"/>
      </w:rPr>
      <w:t xml:space="preserve">“WILD </w:t>
    </w:r>
    <w:proofErr w:type="spellStart"/>
    <w:r w:rsidR="00CF3E7C" w:rsidRPr="00AA164C">
      <w:rPr>
        <w:rFonts w:ascii="Segoe UI Semibold" w:hAnsi="Segoe UI Semibold" w:cs="Segoe UI Semibold"/>
        <w:b/>
        <w:bCs/>
        <w:color w:val="0091A7"/>
        <w:sz w:val="44"/>
        <w:szCs w:val="44"/>
      </w:rPr>
      <w:t>WILD</w:t>
    </w:r>
    <w:proofErr w:type="spellEnd"/>
    <w:r w:rsidR="00CF3E7C" w:rsidRPr="00AA164C">
      <w:rPr>
        <w:rFonts w:ascii="Segoe UI Semibold" w:hAnsi="Segoe UI Semibold" w:cs="Segoe UI Semibold"/>
        <w:b/>
        <w:bCs/>
        <w:color w:val="0091A7"/>
        <w:sz w:val="44"/>
        <w:szCs w:val="44"/>
      </w:rPr>
      <w:t xml:space="preserve"> WEST”</w:t>
    </w:r>
  </w:p>
  <w:p w14:paraId="13D11482" w14:textId="77777777" w:rsidR="00CF3E7C" w:rsidRPr="00AA164C" w:rsidRDefault="00CF3E7C" w:rsidP="00D52F9F">
    <w:pPr>
      <w:pStyle w:val="Koptekst"/>
      <w:tabs>
        <w:tab w:val="clear" w:pos="9072"/>
        <w:tab w:val="right" w:pos="9214"/>
      </w:tabs>
      <w:rPr>
        <w:rFonts w:ascii="Segoe UI Black" w:hAnsi="Segoe UI Black" w:cs="Segoe UI Semibold"/>
        <w:b/>
        <w:bCs/>
        <w:color w:val="0091A7"/>
      </w:rPr>
    </w:pPr>
  </w:p>
  <w:p w14:paraId="0F126E13" w14:textId="51158201" w:rsidR="00AA164C" w:rsidRDefault="00CF3E7C" w:rsidP="00AA164C">
    <w:pPr>
      <w:pStyle w:val="Koptekst"/>
      <w:tabs>
        <w:tab w:val="clear" w:pos="9072"/>
        <w:tab w:val="right" w:pos="9214"/>
      </w:tabs>
      <w:jc w:val="right"/>
      <w:rPr>
        <w:rFonts w:ascii="Segoe UI Semilight" w:hAnsi="Segoe UI Semilight" w:cs="Segoe UI Semilight"/>
        <w:color w:val="262626" w:themeColor="text1" w:themeTint="D9"/>
        <w:sz w:val="40"/>
        <w:szCs w:val="40"/>
      </w:rPr>
    </w:pPr>
    <w:r w:rsidRPr="00AA164C">
      <w:rPr>
        <w:rFonts w:ascii="Segoe UI Semilight" w:hAnsi="Segoe UI Semilight" w:cs="Segoe UI Semilight"/>
        <w:color w:val="262626" w:themeColor="text1" w:themeTint="D9"/>
        <w:sz w:val="40"/>
        <w:szCs w:val="40"/>
      </w:rPr>
      <w:t>INSCHRIJVINGSFORMULIER</w:t>
    </w:r>
  </w:p>
  <w:p w14:paraId="64F87694" w14:textId="368E1A20" w:rsidR="00AA164C" w:rsidRPr="00AA164C" w:rsidRDefault="00AA164C" w:rsidP="00AA164C">
    <w:pPr>
      <w:pStyle w:val="Koptekst"/>
      <w:tabs>
        <w:tab w:val="clear" w:pos="9072"/>
        <w:tab w:val="right" w:pos="9214"/>
      </w:tabs>
      <w:jc w:val="right"/>
      <w:rPr>
        <w:rFonts w:ascii="Segoe UI Semilight" w:hAnsi="Segoe UI Semilight" w:cs="Segoe UI Semilight"/>
        <w:color w:val="262626" w:themeColor="text1" w:themeTint="D9"/>
        <w:sz w:val="40"/>
        <w:szCs w:val="40"/>
      </w:rPr>
    </w:pPr>
    <w:r w:rsidRPr="00AA164C">
      <w:rPr>
        <w:rFonts w:ascii="Segoe UI Semilight" w:hAnsi="Segoe UI Semilight" w:cs="Segoe UI Semilight"/>
        <w:color w:val="262626" w:themeColor="text1" w:themeTint="D9"/>
        <w:sz w:val="22"/>
        <w:szCs w:val="22"/>
      </w:rPr>
      <w:t xml:space="preserve">Bezorgen voor 15/04/2026 aan </w:t>
    </w:r>
    <w:hyperlink r:id="rId2" w:history="1">
      <w:r w:rsidRPr="00AA164C">
        <w:rPr>
          <w:rStyle w:val="Hyperlink"/>
          <w:rFonts w:ascii="Segoe UI Semilight" w:hAnsi="Segoe UI Semilight" w:cs="Segoe UI Semilight"/>
          <w:sz w:val="22"/>
          <w:szCs w:val="22"/>
          <w14:textFill>
            <w14:solidFill>
              <w14:srgbClr w14:val="0000FF">
                <w14:lumMod w14:val="85000"/>
                <w14:lumOff w14:val="15000"/>
              </w14:srgbClr>
            </w14:solidFill>
          </w14:textFill>
        </w:rPr>
        <w:t>attraktief@mpcterbank.be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7501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AA5D3B"/>
    <w:multiLevelType w:val="hybridMultilevel"/>
    <w:tmpl w:val="4DF07E98"/>
    <w:lvl w:ilvl="0" w:tplc="AE9C136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01598"/>
    <w:multiLevelType w:val="hybridMultilevel"/>
    <w:tmpl w:val="17A447BE"/>
    <w:lvl w:ilvl="0" w:tplc="0813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096A6280"/>
    <w:multiLevelType w:val="hybridMultilevel"/>
    <w:tmpl w:val="0A14FF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E4EEE"/>
    <w:multiLevelType w:val="hybridMultilevel"/>
    <w:tmpl w:val="707E1794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9A6BAF"/>
    <w:multiLevelType w:val="hybridMultilevel"/>
    <w:tmpl w:val="8E409536"/>
    <w:lvl w:ilvl="0" w:tplc="08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67A46FC"/>
    <w:multiLevelType w:val="hybridMultilevel"/>
    <w:tmpl w:val="EEB2E92A"/>
    <w:lvl w:ilvl="0" w:tplc="0813000F">
      <w:start w:val="1"/>
      <w:numFmt w:val="decimal"/>
      <w:lvlText w:val="%1."/>
      <w:lvlJc w:val="left"/>
      <w:pPr>
        <w:ind w:left="2232" w:hanging="360"/>
      </w:pPr>
    </w:lvl>
    <w:lvl w:ilvl="1" w:tplc="08130019" w:tentative="1">
      <w:start w:val="1"/>
      <w:numFmt w:val="lowerLetter"/>
      <w:lvlText w:val="%2."/>
      <w:lvlJc w:val="left"/>
      <w:pPr>
        <w:ind w:left="2952" w:hanging="360"/>
      </w:pPr>
    </w:lvl>
    <w:lvl w:ilvl="2" w:tplc="0813001B" w:tentative="1">
      <w:start w:val="1"/>
      <w:numFmt w:val="lowerRoman"/>
      <w:lvlText w:val="%3."/>
      <w:lvlJc w:val="right"/>
      <w:pPr>
        <w:ind w:left="3672" w:hanging="180"/>
      </w:pPr>
    </w:lvl>
    <w:lvl w:ilvl="3" w:tplc="0813000F" w:tentative="1">
      <w:start w:val="1"/>
      <w:numFmt w:val="decimal"/>
      <w:lvlText w:val="%4."/>
      <w:lvlJc w:val="left"/>
      <w:pPr>
        <w:ind w:left="4392" w:hanging="360"/>
      </w:pPr>
    </w:lvl>
    <w:lvl w:ilvl="4" w:tplc="08130019" w:tentative="1">
      <w:start w:val="1"/>
      <w:numFmt w:val="lowerLetter"/>
      <w:lvlText w:val="%5."/>
      <w:lvlJc w:val="left"/>
      <w:pPr>
        <w:ind w:left="5112" w:hanging="360"/>
      </w:pPr>
    </w:lvl>
    <w:lvl w:ilvl="5" w:tplc="0813001B" w:tentative="1">
      <w:start w:val="1"/>
      <w:numFmt w:val="lowerRoman"/>
      <w:lvlText w:val="%6."/>
      <w:lvlJc w:val="right"/>
      <w:pPr>
        <w:ind w:left="5832" w:hanging="180"/>
      </w:pPr>
    </w:lvl>
    <w:lvl w:ilvl="6" w:tplc="0813000F" w:tentative="1">
      <w:start w:val="1"/>
      <w:numFmt w:val="decimal"/>
      <w:lvlText w:val="%7."/>
      <w:lvlJc w:val="left"/>
      <w:pPr>
        <w:ind w:left="6552" w:hanging="360"/>
      </w:pPr>
    </w:lvl>
    <w:lvl w:ilvl="7" w:tplc="08130019" w:tentative="1">
      <w:start w:val="1"/>
      <w:numFmt w:val="lowerLetter"/>
      <w:lvlText w:val="%8."/>
      <w:lvlJc w:val="left"/>
      <w:pPr>
        <w:ind w:left="7272" w:hanging="360"/>
      </w:pPr>
    </w:lvl>
    <w:lvl w:ilvl="8" w:tplc="0813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7" w15:restartNumberingAfterBreak="0">
    <w:nsid w:val="3102658B"/>
    <w:multiLevelType w:val="hybridMultilevel"/>
    <w:tmpl w:val="0D84EE7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A1F6F"/>
    <w:multiLevelType w:val="hybridMultilevel"/>
    <w:tmpl w:val="92EE5E60"/>
    <w:lvl w:ilvl="0" w:tplc="08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AD258DC"/>
    <w:multiLevelType w:val="hybridMultilevel"/>
    <w:tmpl w:val="731A4F92"/>
    <w:lvl w:ilvl="0" w:tplc="BA0C0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6B3307"/>
    <w:multiLevelType w:val="hybridMultilevel"/>
    <w:tmpl w:val="ABC66A74"/>
    <w:lvl w:ilvl="0" w:tplc="BA0C0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67C94"/>
    <w:multiLevelType w:val="hybridMultilevel"/>
    <w:tmpl w:val="299EDA74"/>
    <w:lvl w:ilvl="0" w:tplc="DFD8DF12">
      <w:start w:val="1"/>
      <w:numFmt w:val="bullet"/>
      <w:lvlText w:val=""/>
      <w:lvlJc w:val="left"/>
      <w:pPr>
        <w:ind w:left="36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607C13"/>
    <w:multiLevelType w:val="hybridMultilevel"/>
    <w:tmpl w:val="04F8F294"/>
    <w:lvl w:ilvl="0" w:tplc="FE8251D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E245C"/>
    <w:multiLevelType w:val="hybridMultilevel"/>
    <w:tmpl w:val="13DE7EDA"/>
    <w:lvl w:ilvl="0" w:tplc="0813001B">
      <w:start w:val="1"/>
      <w:numFmt w:val="lowerRoman"/>
      <w:lvlText w:val="%1."/>
      <w:lvlJc w:val="righ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6312E"/>
    <w:multiLevelType w:val="hybridMultilevel"/>
    <w:tmpl w:val="BE94E31C"/>
    <w:lvl w:ilvl="0" w:tplc="0813000F">
      <w:start w:val="1"/>
      <w:numFmt w:val="decimal"/>
      <w:lvlText w:val="%1."/>
      <w:lvlJc w:val="left"/>
      <w:pPr>
        <w:ind w:left="1512" w:hanging="360"/>
      </w:pPr>
    </w:lvl>
    <w:lvl w:ilvl="1" w:tplc="08130019" w:tentative="1">
      <w:start w:val="1"/>
      <w:numFmt w:val="lowerLetter"/>
      <w:lvlText w:val="%2."/>
      <w:lvlJc w:val="left"/>
      <w:pPr>
        <w:ind w:left="2232" w:hanging="360"/>
      </w:pPr>
    </w:lvl>
    <w:lvl w:ilvl="2" w:tplc="0813001B" w:tentative="1">
      <w:start w:val="1"/>
      <w:numFmt w:val="lowerRoman"/>
      <w:lvlText w:val="%3."/>
      <w:lvlJc w:val="right"/>
      <w:pPr>
        <w:ind w:left="2952" w:hanging="180"/>
      </w:pPr>
    </w:lvl>
    <w:lvl w:ilvl="3" w:tplc="0813000F" w:tentative="1">
      <w:start w:val="1"/>
      <w:numFmt w:val="decimal"/>
      <w:lvlText w:val="%4."/>
      <w:lvlJc w:val="left"/>
      <w:pPr>
        <w:ind w:left="3672" w:hanging="360"/>
      </w:pPr>
    </w:lvl>
    <w:lvl w:ilvl="4" w:tplc="08130019" w:tentative="1">
      <w:start w:val="1"/>
      <w:numFmt w:val="lowerLetter"/>
      <w:lvlText w:val="%5."/>
      <w:lvlJc w:val="left"/>
      <w:pPr>
        <w:ind w:left="4392" w:hanging="360"/>
      </w:pPr>
    </w:lvl>
    <w:lvl w:ilvl="5" w:tplc="0813001B" w:tentative="1">
      <w:start w:val="1"/>
      <w:numFmt w:val="lowerRoman"/>
      <w:lvlText w:val="%6."/>
      <w:lvlJc w:val="right"/>
      <w:pPr>
        <w:ind w:left="5112" w:hanging="180"/>
      </w:pPr>
    </w:lvl>
    <w:lvl w:ilvl="6" w:tplc="0813000F" w:tentative="1">
      <w:start w:val="1"/>
      <w:numFmt w:val="decimal"/>
      <w:lvlText w:val="%7."/>
      <w:lvlJc w:val="left"/>
      <w:pPr>
        <w:ind w:left="5832" w:hanging="360"/>
      </w:pPr>
    </w:lvl>
    <w:lvl w:ilvl="7" w:tplc="08130019" w:tentative="1">
      <w:start w:val="1"/>
      <w:numFmt w:val="lowerLetter"/>
      <w:lvlText w:val="%8."/>
      <w:lvlJc w:val="left"/>
      <w:pPr>
        <w:ind w:left="6552" w:hanging="360"/>
      </w:pPr>
    </w:lvl>
    <w:lvl w:ilvl="8" w:tplc="0813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6CDD1A90"/>
    <w:multiLevelType w:val="hybridMultilevel"/>
    <w:tmpl w:val="DA8CCA76"/>
    <w:lvl w:ilvl="0" w:tplc="7EB2E6D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17AA0"/>
    <w:multiLevelType w:val="multilevel"/>
    <w:tmpl w:val="3B1C21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71841E6F"/>
    <w:multiLevelType w:val="hybridMultilevel"/>
    <w:tmpl w:val="9DEACA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23BD2"/>
    <w:multiLevelType w:val="hybridMultilevel"/>
    <w:tmpl w:val="402A024A"/>
    <w:lvl w:ilvl="0" w:tplc="0813000F">
      <w:start w:val="1"/>
      <w:numFmt w:val="decimal"/>
      <w:lvlText w:val="%1."/>
      <w:lvlJc w:val="left"/>
      <w:pPr>
        <w:ind w:left="1512" w:hanging="360"/>
      </w:pPr>
    </w:lvl>
    <w:lvl w:ilvl="1" w:tplc="08130019" w:tentative="1">
      <w:start w:val="1"/>
      <w:numFmt w:val="lowerLetter"/>
      <w:lvlText w:val="%2."/>
      <w:lvlJc w:val="left"/>
      <w:pPr>
        <w:ind w:left="2232" w:hanging="360"/>
      </w:pPr>
    </w:lvl>
    <w:lvl w:ilvl="2" w:tplc="0813001B" w:tentative="1">
      <w:start w:val="1"/>
      <w:numFmt w:val="lowerRoman"/>
      <w:lvlText w:val="%3."/>
      <w:lvlJc w:val="right"/>
      <w:pPr>
        <w:ind w:left="2952" w:hanging="180"/>
      </w:pPr>
    </w:lvl>
    <w:lvl w:ilvl="3" w:tplc="0813000F" w:tentative="1">
      <w:start w:val="1"/>
      <w:numFmt w:val="decimal"/>
      <w:lvlText w:val="%4."/>
      <w:lvlJc w:val="left"/>
      <w:pPr>
        <w:ind w:left="3672" w:hanging="360"/>
      </w:pPr>
    </w:lvl>
    <w:lvl w:ilvl="4" w:tplc="08130019" w:tentative="1">
      <w:start w:val="1"/>
      <w:numFmt w:val="lowerLetter"/>
      <w:lvlText w:val="%5."/>
      <w:lvlJc w:val="left"/>
      <w:pPr>
        <w:ind w:left="4392" w:hanging="360"/>
      </w:pPr>
    </w:lvl>
    <w:lvl w:ilvl="5" w:tplc="0813001B" w:tentative="1">
      <w:start w:val="1"/>
      <w:numFmt w:val="lowerRoman"/>
      <w:lvlText w:val="%6."/>
      <w:lvlJc w:val="right"/>
      <w:pPr>
        <w:ind w:left="5112" w:hanging="180"/>
      </w:pPr>
    </w:lvl>
    <w:lvl w:ilvl="6" w:tplc="0813000F" w:tentative="1">
      <w:start w:val="1"/>
      <w:numFmt w:val="decimal"/>
      <w:lvlText w:val="%7."/>
      <w:lvlJc w:val="left"/>
      <w:pPr>
        <w:ind w:left="5832" w:hanging="360"/>
      </w:pPr>
    </w:lvl>
    <w:lvl w:ilvl="7" w:tplc="08130019" w:tentative="1">
      <w:start w:val="1"/>
      <w:numFmt w:val="lowerLetter"/>
      <w:lvlText w:val="%8."/>
      <w:lvlJc w:val="left"/>
      <w:pPr>
        <w:ind w:left="6552" w:hanging="360"/>
      </w:pPr>
    </w:lvl>
    <w:lvl w:ilvl="8" w:tplc="0813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7D8F387B"/>
    <w:multiLevelType w:val="multilevel"/>
    <w:tmpl w:val="7D023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E8C195D"/>
    <w:multiLevelType w:val="hybridMultilevel"/>
    <w:tmpl w:val="76F4F25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085585">
    <w:abstractNumId w:val="19"/>
  </w:num>
  <w:num w:numId="2" w16cid:durableId="1492023841">
    <w:abstractNumId w:val="0"/>
  </w:num>
  <w:num w:numId="3" w16cid:durableId="1506823173">
    <w:abstractNumId w:val="3"/>
  </w:num>
  <w:num w:numId="4" w16cid:durableId="1235968943">
    <w:abstractNumId w:val="2"/>
  </w:num>
  <w:num w:numId="5" w16cid:durableId="989745738">
    <w:abstractNumId w:val="5"/>
  </w:num>
  <w:num w:numId="6" w16cid:durableId="927735089">
    <w:abstractNumId w:val="8"/>
  </w:num>
  <w:num w:numId="7" w16cid:durableId="1956861198">
    <w:abstractNumId w:val="4"/>
  </w:num>
  <w:num w:numId="8" w16cid:durableId="984045560">
    <w:abstractNumId w:val="1"/>
  </w:num>
  <w:num w:numId="9" w16cid:durableId="784731758">
    <w:abstractNumId w:val="14"/>
  </w:num>
  <w:num w:numId="10" w16cid:durableId="120266297">
    <w:abstractNumId w:val="18"/>
  </w:num>
  <w:num w:numId="11" w16cid:durableId="106199157">
    <w:abstractNumId w:val="6"/>
  </w:num>
  <w:num w:numId="12" w16cid:durableId="156768425">
    <w:abstractNumId w:val="16"/>
  </w:num>
  <w:num w:numId="13" w16cid:durableId="1429546810">
    <w:abstractNumId w:val="12"/>
  </w:num>
  <w:num w:numId="14" w16cid:durableId="1016737788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9074499">
    <w:abstractNumId w:val="15"/>
  </w:num>
  <w:num w:numId="16" w16cid:durableId="1225992363">
    <w:abstractNumId w:val="17"/>
  </w:num>
  <w:num w:numId="17" w16cid:durableId="73208077">
    <w:abstractNumId w:val="13"/>
  </w:num>
  <w:num w:numId="18" w16cid:durableId="1899246374">
    <w:abstractNumId w:val="11"/>
  </w:num>
  <w:num w:numId="19" w16cid:durableId="1728645123">
    <w:abstractNumId w:val="9"/>
  </w:num>
  <w:num w:numId="20" w16cid:durableId="1495611185">
    <w:abstractNumId w:val="20"/>
  </w:num>
  <w:num w:numId="21" w16cid:durableId="205195332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E7C"/>
    <w:rsid w:val="0000548D"/>
    <w:rsid w:val="00012A81"/>
    <w:rsid w:val="00015C59"/>
    <w:rsid w:val="00017E93"/>
    <w:rsid w:val="000305FC"/>
    <w:rsid w:val="00030D86"/>
    <w:rsid w:val="00031D9C"/>
    <w:rsid w:val="0003334E"/>
    <w:rsid w:val="00033557"/>
    <w:rsid w:val="00036202"/>
    <w:rsid w:val="00036E61"/>
    <w:rsid w:val="000407B8"/>
    <w:rsid w:val="00042CB4"/>
    <w:rsid w:val="00044F77"/>
    <w:rsid w:val="000467C9"/>
    <w:rsid w:val="00050A0B"/>
    <w:rsid w:val="000531E9"/>
    <w:rsid w:val="00057259"/>
    <w:rsid w:val="000574FB"/>
    <w:rsid w:val="00060C5F"/>
    <w:rsid w:val="000619E2"/>
    <w:rsid w:val="000661B5"/>
    <w:rsid w:val="00070A41"/>
    <w:rsid w:val="000714C0"/>
    <w:rsid w:val="000717B6"/>
    <w:rsid w:val="00071B7A"/>
    <w:rsid w:val="0007246D"/>
    <w:rsid w:val="00072615"/>
    <w:rsid w:val="0007342A"/>
    <w:rsid w:val="00073D8E"/>
    <w:rsid w:val="000749E4"/>
    <w:rsid w:val="0008084E"/>
    <w:rsid w:val="00080B93"/>
    <w:rsid w:val="00080D33"/>
    <w:rsid w:val="000815EB"/>
    <w:rsid w:val="00082485"/>
    <w:rsid w:val="000835A4"/>
    <w:rsid w:val="000840CD"/>
    <w:rsid w:val="000849DD"/>
    <w:rsid w:val="00084B83"/>
    <w:rsid w:val="00086F1E"/>
    <w:rsid w:val="00092571"/>
    <w:rsid w:val="000939FD"/>
    <w:rsid w:val="0009712A"/>
    <w:rsid w:val="000A01FD"/>
    <w:rsid w:val="000A5A0F"/>
    <w:rsid w:val="000B1199"/>
    <w:rsid w:val="000B7234"/>
    <w:rsid w:val="000B7342"/>
    <w:rsid w:val="000B76B7"/>
    <w:rsid w:val="000C23CF"/>
    <w:rsid w:val="000C3AD0"/>
    <w:rsid w:val="000C4291"/>
    <w:rsid w:val="000C4A62"/>
    <w:rsid w:val="000C4DE4"/>
    <w:rsid w:val="000C5B63"/>
    <w:rsid w:val="000C62F5"/>
    <w:rsid w:val="000C74B9"/>
    <w:rsid w:val="000D14EB"/>
    <w:rsid w:val="000D15A2"/>
    <w:rsid w:val="000D1C77"/>
    <w:rsid w:val="000D2B0D"/>
    <w:rsid w:val="000D4474"/>
    <w:rsid w:val="000D6B86"/>
    <w:rsid w:val="000D6D9D"/>
    <w:rsid w:val="000D6E7E"/>
    <w:rsid w:val="000D7667"/>
    <w:rsid w:val="000E0121"/>
    <w:rsid w:val="000E4A6D"/>
    <w:rsid w:val="000E56AE"/>
    <w:rsid w:val="000E6E97"/>
    <w:rsid w:val="000E7521"/>
    <w:rsid w:val="000E7D1B"/>
    <w:rsid w:val="000F1561"/>
    <w:rsid w:val="000F3356"/>
    <w:rsid w:val="00101C02"/>
    <w:rsid w:val="00102F24"/>
    <w:rsid w:val="001038B4"/>
    <w:rsid w:val="001068CD"/>
    <w:rsid w:val="001074EC"/>
    <w:rsid w:val="001133DA"/>
    <w:rsid w:val="00113747"/>
    <w:rsid w:val="00114202"/>
    <w:rsid w:val="0011583C"/>
    <w:rsid w:val="00115FCB"/>
    <w:rsid w:val="001173CE"/>
    <w:rsid w:val="0012270D"/>
    <w:rsid w:val="001237F8"/>
    <w:rsid w:val="00124FC2"/>
    <w:rsid w:val="001256CE"/>
    <w:rsid w:val="0013403F"/>
    <w:rsid w:val="001378EB"/>
    <w:rsid w:val="00140FA5"/>
    <w:rsid w:val="001414C7"/>
    <w:rsid w:val="00152C41"/>
    <w:rsid w:val="001571DA"/>
    <w:rsid w:val="00157CF8"/>
    <w:rsid w:val="00157D2F"/>
    <w:rsid w:val="001605CE"/>
    <w:rsid w:val="00160998"/>
    <w:rsid w:val="0016213C"/>
    <w:rsid w:val="00163A5F"/>
    <w:rsid w:val="00166FA7"/>
    <w:rsid w:val="00171FE6"/>
    <w:rsid w:val="00172AE1"/>
    <w:rsid w:val="00172DF5"/>
    <w:rsid w:val="00172F5A"/>
    <w:rsid w:val="00174C02"/>
    <w:rsid w:val="00174F7B"/>
    <w:rsid w:val="0017648F"/>
    <w:rsid w:val="001765CE"/>
    <w:rsid w:val="00176825"/>
    <w:rsid w:val="001771D8"/>
    <w:rsid w:val="0018013F"/>
    <w:rsid w:val="00181C3D"/>
    <w:rsid w:val="001820EF"/>
    <w:rsid w:val="00184E6A"/>
    <w:rsid w:val="00187F92"/>
    <w:rsid w:val="001901A0"/>
    <w:rsid w:val="0019237B"/>
    <w:rsid w:val="00193D28"/>
    <w:rsid w:val="001946E3"/>
    <w:rsid w:val="00194820"/>
    <w:rsid w:val="00195E38"/>
    <w:rsid w:val="001973CD"/>
    <w:rsid w:val="001A179E"/>
    <w:rsid w:val="001A1AE9"/>
    <w:rsid w:val="001A2E0B"/>
    <w:rsid w:val="001A6E91"/>
    <w:rsid w:val="001B0255"/>
    <w:rsid w:val="001B0662"/>
    <w:rsid w:val="001B43AF"/>
    <w:rsid w:val="001B5563"/>
    <w:rsid w:val="001C13CA"/>
    <w:rsid w:val="001C25DB"/>
    <w:rsid w:val="001C28AD"/>
    <w:rsid w:val="001C2B0C"/>
    <w:rsid w:val="001C3586"/>
    <w:rsid w:val="001C54E0"/>
    <w:rsid w:val="001E0A8D"/>
    <w:rsid w:val="001E1134"/>
    <w:rsid w:val="001E1420"/>
    <w:rsid w:val="001E1575"/>
    <w:rsid w:val="001E4FA6"/>
    <w:rsid w:val="001E6F0A"/>
    <w:rsid w:val="001F47E2"/>
    <w:rsid w:val="001F7B05"/>
    <w:rsid w:val="0020238D"/>
    <w:rsid w:val="0020312F"/>
    <w:rsid w:val="00204AF7"/>
    <w:rsid w:val="00210350"/>
    <w:rsid w:val="00211BAE"/>
    <w:rsid w:val="00212E4D"/>
    <w:rsid w:val="0021566E"/>
    <w:rsid w:val="002156F0"/>
    <w:rsid w:val="002162E7"/>
    <w:rsid w:val="00216568"/>
    <w:rsid w:val="002205EE"/>
    <w:rsid w:val="00222317"/>
    <w:rsid w:val="0022263A"/>
    <w:rsid w:val="00227F47"/>
    <w:rsid w:val="00230CFB"/>
    <w:rsid w:val="00233A6F"/>
    <w:rsid w:val="0023480A"/>
    <w:rsid w:val="00234EB3"/>
    <w:rsid w:val="00237FC1"/>
    <w:rsid w:val="0024152E"/>
    <w:rsid w:val="00242202"/>
    <w:rsid w:val="00245FB3"/>
    <w:rsid w:val="00246310"/>
    <w:rsid w:val="00246ADE"/>
    <w:rsid w:val="00247B7D"/>
    <w:rsid w:val="00251490"/>
    <w:rsid w:val="0025385D"/>
    <w:rsid w:val="002538CA"/>
    <w:rsid w:val="002541ED"/>
    <w:rsid w:val="00254602"/>
    <w:rsid w:val="00255365"/>
    <w:rsid w:val="00255EF3"/>
    <w:rsid w:val="00256054"/>
    <w:rsid w:val="002570C3"/>
    <w:rsid w:val="002603C4"/>
    <w:rsid w:val="00265095"/>
    <w:rsid w:val="002658DD"/>
    <w:rsid w:val="00266BCC"/>
    <w:rsid w:val="00266C11"/>
    <w:rsid w:val="00274786"/>
    <w:rsid w:val="0027509B"/>
    <w:rsid w:val="002777D6"/>
    <w:rsid w:val="00281BF8"/>
    <w:rsid w:val="0028202D"/>
    <w:rsid w:val="002846E7"/>
    <w:rsid w:val="00284B4B"/>
    <w:rsid w:val="00286111"/>
    <w:rsid w:val="00287B65"/>
    <w:rsid w:val="00290E4C"/>
    <w:rsid w:val="002913E0"/>
    <w:rsid w:val="002919D9"/>
    <w:rsid w:val="0029253E"/>
    <w:rsid w:val="00292EBF"/>
    <w:rsid w:val="00297330"/>
    <w:rsid w:val="002A574D"/>
    <w:rsid w:val="002B15D0"/>
    <w:rsid w:val="002B3D68"/>
    <w:rsid w:val="002B5EED"/>
    <w:rsid w:val="002B640E"/>
    <w:rsid w:val="002C008D"/>
    <w:rsid w:val="002C0D6C"/>
    <w:rsid w:val="002C1CAB"/>
    <w:rsid w:val="002C33B2"/>
    <w:rsid w:val="002C3EE4"/>
    <w:rsid w:val="002D1814"/>
    <w:rsid w:val="002D6222"/>
    <w:rsid w:val="002D7DE1"/>
    <w:rsid w:val="002E13FF"/>
    <w:rsid w:val="002E2112"/>
    <w:rsid w:val="002E298D"/>
    <w:rsid w:val="002E3B3C"/>
    <w:rsid w:val="002E6557"/>
    <w:rsid w:val="002E7EA7"/>
    <w:rsid w:val="002F0EE2"/>
    <w:rsid w:val="002F2934"/>
    <w:rsid w:val="003006D6"/>
    <w:rsid w:val="00300904"/>
    <w:rsid w:val="0031238A"/>
    <w:rsid w:val="00314E8F"/>
    <w:rsid w:val="0031569C"/>
    <w:rsid w:val="003169E9"/>
    <w:rsid w:val="003177D0"/>
    <w:rsid w:val="0032144B"/>
    <w:rsid w:val="00321ECF"/>
    <w:rsid w:val="003228D0"/>
    <w:rsid w:val="00325903"/>
    <w:rsid w:val="00326573"/>
    <w:rsid w:val="00331E0B"/>
    <w:rsid w:val="0033268E"/>
    <w:rsid w:val="0033359A"/>
    <w:rsid w:val="0033470F"/>
    <w:rsid w:val="0033618A"/>
    <w:rsid w:val="003366EA"/>
    <w:rsid w:val="00346808"/>
    <w:rsid w:val="0035268F"/>
    <w:rsid w:val="00354381"/>
    <w:rsid w:val="00355817"/>
    <w:rsid w:val="0036382B"/>
    <w:rsid w:val="00365DCB"/>
    <w:rsid w:val="00370419"/>
    <w:rsid w:val="00370677"/>
    <w:rsid w:val="0037162D"/>
    <w:rsid w:val="00373505"/>
    <w:rsid w:val="003770E1"/>
    <w:rsid w:val="003830FC"/>
    <w:rsid w:val="00384D32"/>
    <w:rsid w:val="0038505D"/>
    <w:rsid w:val="003900F1"/>
    <w:rsid w:val="0039053E"/>
    <w:rsid w:val="00396648"/>
    <w:rsid w:val="003979D9"/>
    <w:rsid w:val="003A0712"/>
    <w:rsid w:val="003A12E4"/>
    <w:rsid w:val="003A1C7F"/>
    <w:rsid w:val="003A2751"/>
    <w:rsid w:val="003A50B0"/>
    <w:rsid w:val="003A597A"/>
    <w:rsid w:val="003A65A1"/>
    <w:rsid w:val="003B1158"/>
    <w:rsid w:val="003B2712"/>
    <w:rsid w:val="003B288F"/>
    <w:rsid w:val="003B3E70"/>
    <w:rsid w:val="003C1D7D"/>
    <w:rsid w:val="003C430E"/>
    <w:rsid w:val="003C45D0"/>
    <w:rsid w:val="003C590C"/>
    <w:rsid w:val="003D4C63"/>
    <w:rsid w:val="003D6AE9"/>
    <w:rsid w:val="003E0006"/>
    <w:rsid w:val="003E59AC"/>
    <w:rsid w:val="003E5AFB"/>
    <w:rsid w:val="003E640F"/>
    <w:rsid w:val="003F0EFA"/>
    <w:rsid w:val="003F1F2B"/>
    <w:rsid w:val="003F692D"/>
    <w:rsid w:val="003F7651"/>
    <w:rsid w:val="00402559"/>
    <w:rsid w:val="00403169"/>
    <w:rsid w:val="00403CFA"/>
    <w:rsid w:val="00404497"/>
    <w:rsid w:val="00404930"/>
    <w:rsid w:val="004070D5"/>
    <w:rsid w:val="004072AD"/>
    <w:rsid w:val="00410604"/>
    <w:rsid w:val="00411785"/>
    <w:rsid w:val="0041272F"/>
    <w:rsid w:val="0041533A"/>
    <w:rsid w:val="00415BB3"/>
    <w:rsid w:val="004162C3"/>
    <w:rsid w:val="00416FDD"/>
    <w:rsid w:val="00417538"/>
    <w:rsid w:val="00420081"/>
    <w:rsid w:val="00420B2B"/>
    <w:rsid w:val="00420FBC"/>
    <w:rsid w:val="00425858"/>
    <w:rsid w:val="0043038E"/>
    <w:rsid w:val="00432C0C"/>
    <w:rsid w:val="00432F9B"/>
    <w:rsid w:val="00436DAE"/>
    <w:rsid w:val="00441C36"/>
    <w:rsid w:val="00442821"/>
    <w:rsid w:val="004434FC"/>
    <w:rsid w:val="00445AA0"/>
    <w:rsid w:val="004471CE"/>
    <w:rsid w:val="004472F4"/>
    <w:rsid w:val="00452C24"/>
    <w:rsid w:val="00452CD4"/>
    <w:rsid w:val="004533CE"/>
    <w:rsid w:val="00455126"/>
    <w:rsid w:val="004564EA"/>
    <w:rsid w:val="0045771A"/>
    <w:rsid w:val="00460F3D"/>
    <w:rsid w:val="00462DCB"/>
    <w:rsid w:val="0046384C"/>
    <w:rsid w:val="0046420A"/>
    <w:rsid w:val="004646E7"/>
    <w:rsid w:val="00465C63"/>
    <w:rsid w:val="0046615B"/>
    <w:rsid w:val="00467AF4"/>
    <w:rsid w:val="004713BA"/>
    <w:rsid w:val="0047310A"/>
    <w:rsid w:val="00474FCD"/>
    <w:rsid w:val="004757BA"/>
    <w:rsid w:val="00481DF6"/>
    <w:rsid w:val="00482C04"/>
    <w:rsid w:val="004851AA"/>
    <w:rsid w:val="00485346"/>
    <w:rsid w:val="0049079B"/>
    <w:rsid w:val="004A21F5"/>
    <w:rsid w:val="004A602D"/>
    <w:rsid w:val="004A72CE"/>
    <w:rsid w:val="004B0448"/>
    <w:rsid w:val="004B0690"/>
    <w:rsid w:val="004B09F9"/>
    <w:rsid w:val="004C05D7"/>
    <w:rsid w:val="004C0722"/>
    <w:rsid w:val="004C1E50"/>
    <w:rsid w:val="004C32DD"/>
    <w:rsid w:val="004C3728"/>
    <w:rsid w:val="004C5100"/>
    <w:rsid w:val="004C53AD"/>
    <w:rsid w:val="004C5566"/>
    <w:rsid w:val="004C57EC"/>
    <w:rsid w:val="004C6F50"/>
    <w:rsid w:val="004C7009"/>
    <w:rsid w:val="004D0794"/>
    <w:rsid w:val="004D0F17"/>
    <w:rsid w:val="004D3574"/>
    <w:rsid w:val="004D72A1"/>
    <w:rsid w:val="004D7CB3"/>
    <w:rsid w:val="004E1464"/>
    <w:rsid w:val="004E2903"/>
    <w:rsid w:val="004E2A90"/>
    <w:rsid w:val="004E2B10"/>
    <w:rsid w:val="004F096F"/>
    <w:rsid w:val="004F1166"/>
    <w:rsid w:val="004F2171"/>
    <w:rsid w:val="004F2A80"/>
    <w:rsid w:val="004F4468"/>
    <w:rsid w:val="004F7067"/>
    <w:rsid w:val="004F736C"/>
    <w:rsid w:val="00501FD6"/>
    <w:rsid w:val="00506ADB"/>
    <w:rsid w:val="0050776A"/>
    <w:rsid w:val="00507A10"/>
    <w:rsid w:val="00510803"/>
    <w:rsid w:val="0051099B"/>
    <w:rsid w:val="0051165A"/>
    <w:rsid w:val="005219BB"/>
    <w:rsid w:val="00523A74"/>
    <w:rsid w:val="005240C1"/>
    <w:rsid w:val="00525344"/>
    <w:rsid w:val="005254E3"/>
    <w:rsid w:val="00525A22"/>
    <w:rsid w:val="00525DD3"/>
    <w:rsid w:val="0052655D"/>
    <w:rsid w:val="0052681C"/>
    <w:rsid w:val="00526ABE"/>
    <w:rsid w:val="0052705E"/>
    <w:rsid w:val="00527BCB"/>
    <w:rsid w:val="00533D1B"/>
    <w:rsid w:val="005350FF"/>
    <w:rsid w:val="0054165E"/>
    <w:rsid w:val="00544F41"/>
    <w:rsid w:val="0054733E"/>
    <w:rsid w:val="00547A4C"/>
    <w:rsid w:val="00550554"/>
    <w:rsid w:val="0055101C"/>
    <w:rsid w:val="00551B14"/>
    <w:rsid w:val="00551F38"/>
    <w:rsid w:val="00557AB7"/>
    <w:rsid w:val="00565835"/>
    <w:rsid w:val="00566A3B"/>
    <w:rsid w:val="00570909"/>
    <w:rsid w:val="0057354C"/>
    <w:rsid w:val="00573B8D"/>
    <w:rsid w:val="00574C81"/>
    <w:rsid w:val="00575A82"/>
    <w:rsid w:val="00575E9B"/>
    <w:rsid w:val="00576E66"/>
    <w:rsid w:val="0059138E"/>
    <w:rsid w:val="00592E03"/>
    <w:rsid w:val="005932E3"/>
    <w:rsid w:val="00593699"/>
    <w:rsid w:val="005947D2"/>
    <w:rsid w:val="00594B0D"/>
    <w:rsid w:val="00594D89"/>
    <w:rsid w:val="0059723B"/>
    <w:rsid w:val="005A0AC8"/>
    <w:rsid w:val="005A10D6"/>
    <w:rsid w:val="005A1E9A"/>
    <w:rsid w:val="005A31D3"/>
    <w:rsid w:val="005A58DE"/>
    <w:rsid w:val="005A5E76"/>
    <w:rsid w:val="005A6251"/>
    <w:rsid w:val="005A7D3E"/>
    <w:rsid w:val="005B0C58"/>
    <w:rsid w:val="005B15D0"/>
    <w:rsid w:val="005B22DB"/>
    <w:rsid w:val="005B31C5"/>
    <w:rsid w:val="005B476B"/>
    <w:rsid w:val="005B71F5"/>
    <w:rsid w:val="005C2B73"/>
    <w:rsid w:val="005C59E7"/>
    <w:rsid w:val="005C6A37"/>
    <w:rsid w:val="005C7083"/>
    <w:rsid w:val="005C7977"/>
    <w:rsid w:val="005C7EF2"/>
    <w:rsid w:val="005E1524"/>
    <w:rsid w:val="005E39E5"/>
    <w:rsid w:val="005E5B29"/>
    <w:rsid w:val="005F4BAF"/>
    <w:rsid w:val="005F6FD1"/>
    <w:rsid w:val="00600473"/>
    <w:rsid w:val="00602EE4"/>
    <w:rsid w:val="0060459E"/>
    <w:rsid w:val="00606641"/>
    <w:rsid w:val="006069A4"/>
    <w:rsid w:val="006103D6"/>
    <w:rsid w:val="00611036"/>
    <w:rsid w:val="00615DE0"/>
    <w:rsid w:val="006173E3"/>
    <w:rsid w:val="00620C6B"/>
    <w:rsid w:val="00621CA1"/>
    <w:rsid w:val="006231B9"/>
    <w:rsid w:val="00623A15"/>
    <w:rsid w:val="00623FFC"/>
    <w:rsid w:val="00625AF6"/>
    <w:rsid w:val="006263E1"/>
    <w:rsid w:val="00630181"/>
    <w:rsid w:val="006360E0"/>
    <w:rsid w:val="00636433"/>
    <w:rsid w:val="006366ED"/>
    <w:rsid w:val="00637EF8"/>
    <w:rsid w:val="006413C3"/>
    <w:rsid w:val="00642D72"/>
    <w:rsid w:val="00642E85"/>
    <w:rsid w:val="006433A9"/>
    <w:rsid w:val="00651BE8"/>
    <w:rsid w:val="0065791D"/>
    <w:rsid w:val="00662B78"/>
    <w:rsid w:val="0066372E"/>
    <w:rsid w:val="00664435"/>
    <w:rsid w:val="0066488F"/>
    <w:rsid w:val="00664CD8"/>
    <w:rsid w:val="00666DF2"/>
    <w:rsid w:val="006723F2"/>
    <w:rsid w:val="006725DF"/>
    <w:rsid w:val="00673839"/>
    <w:rsid w:val="00673EEF"/>
    <w:rsid w:val="00684063"/>
    <w:rsid w:val="0068506D"/>
    <w:rsid w:val="00687155"/>
    <w:rsid w:val="00687ED8"/>
    <w:rsid w:val="00690330"/>
    <w:rsid w:val="0069211E"/>
    <w:rsid w:val="00697439"/>
    <w:rsid w:val="006A0DEE"/>
    <w:rsid w:val="006A2283"/>
    <w:rsid w:val="006A4526"/>
    <w:rsid w:val="006A48D1"/>
    <w:rsid w:val="006A6EF3"/>
    <w:rsid w:val="006B233C"/>
    <w:rsid w:val="006B45D3"/>
    <w:rsid w:val="006B4922"/>
    <w:rsid w:val="006B7689"/>
    <w:rsid w:val="006C2464"/>
    <w:rsid w:val="006C26BE"/>
    <w:rsid w:val="006C2A0A"/>
    <w:rsid w:val="006C382A"/>
    <w:rsid w:val="006C43FD"/>
    <w:rsid w:val="006C4480"/>
    <w:rsid w:val="006C4CF8"/>
    <w:rsid w:val="006C5B73"/>
    <w:rsid w:val="006D1809"/>
    <w:rsid w:val="006D1A8E"/>
    <w:rsid w:val="006D47CE"/>
    <w:rsid w:val="006D6750"/>
    <w:rsid w:val="006D6999"/>
    <w:rsid w:val="006E055E"/>
    <w:rsid w:val="006E1671"/>
    <w:rsid w:val="006E3158"/>
    <w:rsid w:val="006E3B0D"/>
    <w:rsid w:val="006E4B6E"/>
    <w:rsid w:val="006E50D3"/>
    <w:rsid w:val="006E6BB2"/>
    <w:rsid w:val="006E6C92"/>
    <w:rsid w:val="006E72DD"/>
    <w:rsid w:val="006F0800"/>
    <w:rsid w:val="007004A7"/>
    <w:rsid w:val="007014C3"/>
    <w:rsid w:val="007018D4"/>
    <w:rsid w:val="00702529"/>
    <w:rsid w:val="0070402B"/>
    <w:rsid w:val="007050CD"/>
    <w:rsid w:val="00705771"/>
    <w:rsid w:val="00706EEF"/>
    <w:rsid w:val="00707141"/>
    <w:rsid w:val="007074B3"/>
    <w:rsid w:val="00713A4D"/>
    <w:rsid w:val="00717653"/>
    <w:rsid w:val="00717748"/>
    <w:rsid w:val="00720042"/>
    <w:rsid w:val="00721499"/>
    <w:rsid w:val="007217E2"/>
    <w:rsid w:val="007220C9"/>
    <w:rsid w:val="00723603"/>
    <w:rsid w:val="00724AAF"/>
    <w:rsid w:val="00724B1B"/>
    <w:rsid w:val="00724D73"/>
    <w:rsid w:val="00730068"/>
    <w:rsid w:val="007309FB"/>
    <w:rsid w:val="00730D68"/>
    <w:rsid w:val="00732D99"/>
    <w:rsid w:val="00733164"/>
    <w:rsid w:val="007337B1"/>
    <w:rsid w:val="007356D6"/>
    <w:rsid w:val="00736A7D"/>
    <w:rsid w:val="00741C75"/>
    <w:rsid w:val="00743BF3"/>
    <w:rsid w:val="00744986"/>
    <w:rsid w:val="00745449"/>
    <w:rsid w:val="00752265"/>
    <w:rsid w:val="00752A92"/>
    <w:rsid w:val="00761859"/>
    <w:rsid w:val="00762EEF"/>
    <w:rsid w:val="00763A15"/>
    <w:rsid w:val="007651A3"/>
    <w:rsid w:val="00766950"/>
    <w:rsid w:val="00774682"/>
    <w:rsid w:val="00774F22"/>
    <w:rsid w:val="007761E5"/>
    <w:rsid w:val="00776644"/>
    <w:rsid w:val="007774A0"/>
    <w:rsid w:val="00782163"/>
    <w:rsid w:val="00782600"/>
    <w:rsid w:val="00782B52"/>
    <w:rsid w:val="0078341D"/>
    <w:rsid w:val="007857A5"/>
    <w:rsid w:val="00786449"/>
    <w:rsid w:val="00787F10"/>
    <w:rsid w:val="00792160"/>
    <w:rsid w:val="00792A0E"/>
    <w:rsid w:val="00796D91"/>
    <w:rsid w:val="007A046E"/>
    <w:rsid w:val="007A1098"/>
    <w:rsid w:val="007A38CD"/>
    <w:rsid w:val="007A3C7E"/>
    <w:rsid w:val="007A3E2D"/>
    <w:rsid w:val="007A55FA"/>
    <w:rsid w:val="007A6F10"/>
    <w:rsid w:val="007B0F86"/>
    <w:rsid w:val="007B1A1A"/>
    <w:rsid w:val="007B3FB2"/>
    <w:rsid w:val="007C225A"/>
    <w:rsid w:val="007C2766"/>
    <w:rsid w:val="007C2C5D"/>
    <w:rsid w:val="007C4350"/>
    <w:rsid w:val="007D030C"/>
    <w:rsid w:val="007D127D"/>
    <w:rsid w:val="007D1A7F"/>
    <w:rsid w:val="007D4027"/>
    <w:rsid w:val="007D47C2"/>
    <w:rsid w:val="007D5C2B"/>
    <w:rsid w:val="007D6D5C"/>
    <w:rsid w:val="007D7532"/>
    <w:rsid w:val="007E08E6"/>
    <w:rsid w:val="007E113F"/>
    <w:rsid w:val="007E2CCA"/>
    <w:rsid w:val="007E3A94"/>
    <w:rsid w:val="007E5E49"/>
    <w:rsid w:val="007E60E7"/>
    <w:rsid w:val="007E66BF"/>
    <w:rsid w:val="007E6ECC"/>
    <w:rsid w:val="007F25B4"/>
    <w:rsid w:val="007F316B"/>
    <w:rsid w:val="007F48C5"/>
    <w:rsid w:val="007F4D86"/>
    <w:rsid w:val="007F7599"/>
    <w:rsid w:val="007F788D"/>
    <w:rsid w:val="00802000"/>
    <w:rsid w:val="008030F4"/>
    <w:rsid w:val="00804C7F"/>
    <w:rsid w:val="00804CDD"/>
    <w:rsid w:val="00804DED"/>
    <w:rsid w:val="00804EF2"/>
    <w:rsid w:val="008050D8"/>
    <w:rsid w:val="00806832"/>
    <w:rsid w:val="00807824"/>
    <w:rsid w:val="008104D8"/>
    <w:rsid w:val="0081078C"/>
    <w:rsid w:val="008113E8"/>
    <w:rsid w:val="00811DE2"/>
    <w:rsid w:val="0081293A"/>
    <w:rsid w:val="00814E50"/>
    <w:rsid w:val="00816326"/>
    <w:rsid w:val="00816DBF"/>
    <w:rsid w:val="00820636"/>
    <w:rsid w:val="0082069C"/>
    <w:rsid w:val="00820910"/>
    <w:rsid w:val="00820E75"/>
    <w:rsid w:val="00821096"/>
    <w:rsid w:val="0082161C"/>
    <w:rsid w:val="00821BC1"/>
    <w:rsid w:val="0082383C"/>
    <w:rsid w:val="0082434B"/>
    <w:rsid w:val="00825D9F"/>
    <w:rsid w:val="0082625A"/>
    <w:rsid w:val="00827E63"/>
    <w:rsid w:val="00830588"/>
    <w:rsid w:val="00834425"/>
    <w:rsid w:val="00841366"/>
    <w:rsid w:val="0084270C"/>
    <w:rsid w:val="00844D72"/>
    <w:rsid w:val="00851B7B"/>
    <w:rsid w:val="008531C5"/>
    <w:rsid w:val="008547DA"/>
    <w:rsid w:val="008608C4"/>
    <w:rsid w:val="008628B7"/>
    <w:rsid w:val="0086473A"/>
    <w:rsid w:val="008674EA"/>
    <w:rsid w:val="00867688"/>
    <w:rsid w:val="0086794D"/>
    <w:rsid w:val="0086798E"/>
    <w:rsid w:val="00877EC6"/>
    <w:rsid w:val="008823FE"/>
    <w:rsid w:val="008850E7"/>
    <w:rsid w:val="00886AF6"/>
    <w:rsid w:val="00891A76"/>
    <w:rsid w:val="008958A5"/>
    <w:rsid w:val="00896A0F"/>
    <w:rsid w:val="008A068E"/>
    <w:rsid w:val="008A3A4A"/>
    <w:rsid w:val="008A59FD"/>
    <w:rsid w:val="008A5E53"/>
    <w:rsid w:val="008A63FA"/>
    <w:rsid w:val="008A6897"/>
    <w:rsid w:val="008A6A58"/>
    <w:rsid w:val="008A6BA2"/>
    <w:rsid w:val="008B14D5"/>
    <w:rsid w:val="008B20A5"/>
    <w:rsid w:val="008B218B"/>
    <w:rsid w:val="008B2B41"/>
    <w:rsid w:val="008B355E"/>
    <w:rsid w:val="008B4977"/>
    <w:rsid w:val="008B79A6"/>
    <w:rsid w:val="008C43CA"/>
    <w:rsid w:val="008D081C"/>
    <w:rsid w:val="008D26A6"/>
    <w:rsid w:val="008D3824"/>
    <w:rsid w:val="008D4702"/>
    <w:rsid w:val="008E03CD"/>
    <w:rsid w:val="008E0BDA"/>
    <w:rsid w:val="008E27D2"/>
    <w:rsid w:val="008E38B0"/>
    <w:rsid w:val="008E5EC2"/>
    <w:rsid w:val="008F1BCE"/>
    <w:rsid w:val="008F32E1"/>
    <w:rsid w:val="008F5FDA"/>
    <w:rsid w:val="0090271B"/>
    <w:rsid w:val="00902B8F"/>
    <w:rsid w:val="00906717"/>
    <w:rsid w:val="0091070A"/>
    <w:rsid w:val="009107DE"/>
    <w:rsid w:val="00920CC1"/>
    <w:rsid w:val="009214AF"/>
    <w:rsid w:val="00921CD7"/>
    <w:rsid w:val="0092271B"/>
    <w:rsid w:val="0092370F"/>
    <w:rsid w:val="0092399B"/>
    <w:rsid w:val="0092412C"/>
    <w:rsid w:val="00924CAB"/>
    <w:rsid w:val="0092596B"/>
    <w:rsid w:val="00930FE1"/>
    <w:rsid w:val="00932FAB"/>
    <w:rsid w:val="00933090"/>
    <w:rsid w:val="00933AEB"/>
    <w:rsid w:val="00934373"/>
    <w:rsid w:val="00935331"/>
    <w:rsid w:val="009357ED"/>
    <w:rsid w:val="0093696B"/>
    <w:rsid w:val="009370EC"/>
    <w:rsid w:val="00937870"/>
    <w:rsid w:val="00941B8B"/>
    <w:rsid w:val="00947615"/>
    <w:rsid w:val="00947DB4"/>
    <w:rsid w:val="0095086C"/>
    <w:rsid w:val="00950924"/>
    <w:rsid w:val="00951CB4"/>
    <w:rsid w:val="00951E18"/>
    <w:rsid w:val="009549EC"/>
    <w:rsid w:val="009555D5"/>
    <w:rsid w:val="00956031"/>
    <w:rsid w:val="0095659A"/>
    <w:rsid w:val="00960EF1"/>
    <w:rsid w:val="009668BD"/>
    <w:rsid w:val="00973274"/>
    <w:rsid w:val="009760E8"/>
    <w:rsid w:val="009776CF"/>
    <w:rsid w:val="00985430"/>
    <w:rsid w:val="009859CF"/>
    <w:rsid w:val="00986F39"/>
    <w:rsid w:val="00987C5F"/>
    <w:rsid w:val="009919E4"/>
    <w:rsid w:val="009941BB"/>
    <w:rsid w:val="009944C9"/>
    <w:rsid w:val="00996EA1"/>
    <w:rsid w:val="009976BC"/>
    <w:rsid w:val="009A158E"/>
    <w:rsid w:val="009A1598"/>
    <w:rsid w:val="009A1793"/>
    <w:rsid w:val="009A2563"/>
    <w:rsid w:val="009A2A73"/>
    <w:rsid w:val="009A4E4C"/>
    <w:rsid w:val="009A590F"/>
    <w:rsid w:val="009B2785"/>
    <w:rsid w:val="009B287E"/>
    <w:rsid w:val="009B377E"/>
    <w:rsid w:val="009C0E54"/>
    <w:rsid w:val="009C14F2"/>
    <w:rsid w:val="009C1596"/>
    <w:rsid w:val="009C1CD8"/>
    <w:rsid w:val="009C5620"/>
    <w:rsid w:val="009C5A1D"/>
    <w:rsid w:val="009C7B4F"/>
    <w:rsid w:val="009C7B53"/>
    <w:rsid w:val="009D6082"/>
    <w:rsid w:val="009D7B61"/>
    <w:rsid w:val="009E0663"/>
    <w:rsid w:val="009E164D"/>
    <w:rsid w:val="009E1A7B"/>
    <w:rsid w:val="009E269B"/>
    <w:rsid w:val="009E6AB0"/>
    <w:rsid w:val="009E7AFA"/>
    <w:rsid w:val="009F3696"/>
    <w:rsid w:val="009F4ED6"/>
    <w:rsid w:val="009F67D3"/>
    <w:rsid w:val="00A0087F"/>
    <w:rsid w:val="00A014D7"/>
    <w:rsid w:val="00A02952"/>
    <w:rsid w:val="00A04FC0"/>
    <w:rsid w:val="00A110AD"/>
    <w:rsid w:val="00A117BE"/>
    <w:rsid w:val="00A129D2"/>
    <w:rsid w:val="00A15816"/>
    <w:rsid w:val="00A15BE0"/>
    <w:rsid w:val="00A15EA3"/>
    <w:rsid w:val="00A171E3"/>
    <w:rsid w:val="00A1780F"/>
    <w:rsid w:val="00A20630"/>
    <w:rsid w:val="00A2454C"/>
    <w:rsid w:val="00A27AEE"/>
    <w:rsid w:val="00A27F1B"/>
    <w:rsid w:val="00A30A84"/>
    <w:rsid w:val="00A32602"/>
    <w:rsid w:val="00A36935"/>
    <w:rsid w:val="00A376D6"/>
    <w:rsid w:val="00A37B75"/>
    <w:rsid w:val="00A4012E"/>
    <w:rsid w:val="00A44573"/>
    <w:rsid w:val="00A445C3"/>
    <w:rsid w:val="00A45273"/>
    <w:rsid w:val="00A45A35"/>
    <w:rsid w:val="00A5025A"/>
    <w:rsid w:val="00A505EA"/>
    <w:rsid w:val="00A51E1F"/>
    <w:rsid w:val="00A52D7E"/>
    <w:rsid w:val="00A5347E"/>
    <w:rsid w:val="00A53DD6"/>
    <w:rsid w:val="00A542C0"/>
    <w:rsid w:val="00A54EF8"/>
    <w:rsid w:val="00A56B47"/>
    <w:rsid w:val="00A57C8C"/>
    <w:rsid w:val="00A61DD0"/>
    <w:rsid w:val="00A623D9"/>
    <w:rsid w:val="00A630EF"/>
    <w:rsid w:val="00A633F5"/>
    <w:rsid w:val="00A63724"/>
    <w:rsid w:val="00A7140A"/>
    <w:rsid w:val="00A72F1F"/>
    <w:rsid w:val="00A737CB"/>
    <w:rsid w:val="00A76D75"/>
    <w:rsid w:val="00A77DE7"/>
    <w:rsid w:val="00A858D4"/>
    <w:rsid w:val="00A85AE1"/>
    <w:rsid w:val="00A86B04"/>
    <w:rsid w:val="00A9097B"/>
    <w:rsid w:val="00A91233"/>
    <w:rsid w:val="00A9134C"/>
    <w:rsid w:val="00A914C8"/>
    <w:rsid w:val="00A91CA2"/>
    <w:rsid w:val="00A9225F"/>
    <w:rsid w:val="00A951A4"/>
    <w:rsid w:val="00A979AB"/>
    <w:rsid w:val="00A97A73"/>
    <w:rsid w:val="00AA0122"/>
    <w:rsid w:val="00AA128E"/>
    <w:rsid w:val="00AA164C"/>
    <w:rsid w:val="00AA2F12"/>
    <w:rsid w:val="00AA44B2"/>
    <w:rsid w:val="00AA4AAF"/>
    <w:rsid w:val="00AB0538"/>
    <w:rsid w:val="00AB1ADA"/>
    <w:rsid w:val="00AB446C"/>
    <w:rsid w:val="00AB45F6"/>
    <w:rsid w:val="00AB6926"/>
    <w:rsid w:val="00AC1471"/>
    <w:rsid w:val="00AC3C00"/>
    <w:rsid w:val="00AC3EB2"/>
    <w:rsid w:val="00AC54E7"/>
    <w:rsid w:val="00AD1B38"/>
    <w:rsid w:val="00AD2EF3"/>
    <w:rsid w:val="00AD4353"/>
    <w:rsid w:val="00AD6F84"/>
    <w:rsid w:val="00AE08B5"/>
    <w:rsid w:val="00AE14A1"/>
    <w:rsid w:val="00AE283C"/>
    <w:rsid w:val="00AE52BA"/>
    <w:rsid w:val="00AE5FB0"/>
    <w:rsid w:val="00AF0A59"/>
    <w:rsid w:val="00AF1A4F"/>
    <w:rsid w:val="00AF20D4"/>
    <w:rsid w:val="00AF34F9"/>
    <w:rsid w:val="00AF45B0"/>
    <w:rsid w:val="00AF7A8A"/>
    <w:rsid w:val="00AF7B4C"/>
    <w:rsid w:val="00B01998"/>
    <w:rsid w:val="00B01D30"/>
    <w:rsid w:val="00B03267"/>
    <w:rsid w:val="00B05C67"/>
    <w:rsid w:val="00B062E9"/>
    <w:rsid w:val="00B06365"/>
    <w:rsid w:val="00B06F4C"/>
    <w:rsid w:val="00B111B7"/>
    <w:rsid w:val="00B11648"/>
    <w:rsid w:val="00B11BB1"/>
    <w:rsid w:val="00B14BA0"/>
    <w:rsid w:val="00B15DB1"/>
    <w:rsid w:val="00B16567"/>
    <w:rsid w:val="00B213DA"/>
    <w:rsid w:val="00B219E4"/>
    <w:rsid w:val="00B26A31"/>
    <w:rsid w:val="00B26D59"/>
    <w:rsid w:val="00B33305"/>
    <w:rsid w:val="00B336E4"/>
    <w:rsid w:val="00B34002"/>
    <w:rsid w:val="00B36ADF"/>
    <w:rsid w:val="00B37051"/>
    <w:rsid w:val="00B402AF"/>
    <w:rsid w:val="00B43585"/>
    <w:rsid w:val="00B436BA"/>
    <w:rsid w:val="00B446C9"/>
    <w:rsid w:val="00B446D6"/>
    <w:rsid w:val="00B46A7E"/>
    <w:rsid w:val="00B472A9"/>
    <w:rsid w:val="00B50332"/>
    <w:rsid w:val="00B5298B"/>
    <w:rsid w:val="00B53CBD"/>
    <w:rsid w:val="00B54124"/>
    <w:rsid w:val="00B5429B"/>
    <w:rsid w:val="00B57534"/>
    <w:rsid w:val="00B578F4"/>
    <w:rsid w:val="00B602B5"/>
    <w:rsid w:val="00B63034"/>
    <w:rsid w:val="00B64BF1"/>
    <w:rsid w:val="00B6659A"/>
    <w:rsid w:val="00B67FF4"/>
    <w:rsid w:val="00B71B81"/>
    <w:rsid w:val="00B72CA8"/>
    <w:rsid w:val="00B73E07"/>
    <w:rsid w:val="00B746C5"/>
    <w:rsid w:val="00B751F8"/>
    <w:rsid w:val="00B75B70"/>
    <w:rsid w:val="00B764E3"/>
    <w:rsid w:val="00B8043D"/>
    <w:rsid w:val="00B80C98"/>
    <w:rsid w:val="00B818A2"/>
    <w:rsid w:val="00B825A4"/>
    <w:rsid w:val="00B82D0E"/>
    <w:rsid w:val="00B82E88"/>
    <w:rsid w:val="00B8408E"/>
    <w:rsid w:val="00B86673"/>
    <w:rsid w:val="00B87C49"/>
    <w:rsid w:val="00B87D8E"/>
    <w:rsid w:val="00B9174C"/>
    <w:rsid w:val="00B9422C"/>
    <w:rsid w:val="00B95475"/>
    <w:rsid w:val="00B9630E"/>
    <w:rsid w:val="00B964DA"/>
    <w:rsid w:val="00BA0039"/>
    <w:rsid w:val="00BA0312"/>
    <w:rsid w:val="00BA19A7"/>
    <w:rsid w:val="00BA40F2"/>
    <w:rsid w:val="00BA4164"/>
    <w:rsid w:val="00BA4D78"/>
    <w:rsid w:val="00BA5097"/>
    <w:rsid w:val="00BA641A"/>
    <w:rsid w:val="00BA7FDB"/>
    <w:rsid w:val="00BB3330"/>
    <w:rsid w:val="00BB3398"/>
    <w:rsid w:val="00BC017C"/>
    <w:rsid w:val="00BC1708"/>
    <w:rsid w:val="00BC220F"/>
    <w:rsid w:val="00BC4B42"/>
    <w:rsid w:val="00BC4BD1"/>
    <w:rsid w:val="00BC5046"/>
    <w:rsid w:val="00BC616E"/>
    <w:rsid w:val="00BC7BE7"/>
    <w:rsid w:val="00BD0019"/>
    <w:rsid w:val="00BD18A1"/>
    <w:rsid w:val="00BD468C"/>
    <w:rsid w:val="00BD4883"/>
    <w:rsid w:val="00BD6056"/>
    <w:rsid w:val="00BE2471"/>
    <w:rsid w:val="00BE2BA5"/>
    <w:rsid w:val="00BE36C3"/>
    <w:rsid w:val="00BE36E2"/>
    <w:rsid w:val="00BE61B3"/>
    <w:rsid w:val="00BF2E7D"/>
    <w:rsid w:val="00BF382D"/>
    <w:rsid w:val="00C01F44"/>
    <w:rsid w:val="00C03924"/>
    <w:rsid w:val="00C1336D"/>
    <w:rsid w:val="00C21B5B"/>
    <w:rsid w:val="00C23234"/>
    <w:rsid w:val="00C23915"/>
    <w:rsid w:val="00C25E51"/>
    <w:rsid w:val="00C27B6D"/>
    <w:rsid w:val="00C306AB"/>
    <w:rsid w:val="00C30BAE"/>
    <w:rsid w:val="00C34C1C"/>
    <w:rsid w:val="00C3620C"/>
    <w:rsid w:val="00C40898"/>
    <w:rsid w:val="00C41F55"/>
    <w:rsid w:val="00C41F80"/>
    <w:rsid w:val="00C430E0"/>
    <w:rsid w:val="00C43EF6"/>
    <w:rsid w:val="00C45DCC"/>
    <w:rsid w:val="00C46AD0"/>
    <w:rsid w:val="00C549BA"/>
    <w:rsid w:val="00C57FBC"/>
    <w:rsid w:val="00C601B2"/>
    <w:rsid w:val="00C6090E"/>
    <w:rsid w:val="00C61A0B"/>
    <w:rsid w:val="00C63011"/>
    <w:rsid w:val="00C631F0"/>
    <w:rsid w:val="00C63660"/>
    <w:rsid w:val="00C64930"/>
    <w:rsid w:val="00C64D99"/>
    <w:rsid w:val="00C65514"/>
    <w:rsid w:val="00C66D7E"/>
    <w:rsid w:val="00C67FA1"/>
    <w:rsid w:val="00C72D53"/>
    <w:rsid w:val="00C757B3"/>
    <w:rsid w:val="00C77A4A"/>
    <w:rsid w:val="00C803DF"/>
    <w:rsid w:val="00C82ECE"/>
    <w:rsid w:val="00C85E9F"/>
    <w:rsid w:val="00C87847"/>
    <w:rsid w:val="00C90923"/>
    <w:rsid w:val="00C91EA8"/>
    <w:rsid w:val="00C93F40"/>
    <w:rsid w:val="00C94FF5"/>
    <w:rsid w:val="00C9712C"/>
    <w:rsid w:val="00CA6C59"/>
    <w:rsid w:val="00CB1EED"/>
    <w:rsid w:val="00CB2A78"/>
    <w:rsid w:val="00CB5727"/>
    <w:rsid w:val="00CB7903"/>
    <w:rsid w:val="00CC0824"/>
    <w:rsid w:val="00CC3062"/>
    <w:rsid w:val="00CC3AB6"/>
    <w:rsid w:val="00CC3B3E"/>
    <w:rsid w:val="00CC454C"/>
    <w:rsid w:val="00CC49F0"/>
    <w:rsid w:val="00CC49F6"/>
    <w:rsid w:val="00CC523B"/>
    <w:rsid w:val="00CC67AF"/>
    <w:rsid w:val="00CC754E"/>
    <w:rsid w:val="00CD0167"/>
    <w:rsid w:val="00CD1FF5"/>
    <w:rsid w:val="00CD2E3A"/>
    <w:rsid w:val="00CD5881"/>
    <w:rsid w:val="00CD5955"/>
    <w:rsid w:val="00CD5957"/>
    <w:rsid w:val="00CE02DC"/>
    <w:rsid w:val="00CE247E"/>
    <w:rsid w:val="00CE27B8"/>
    <w:rsid w:val="00CE416F"/>
    <w:rsid w:val="00CE5D45"/>
    <w:rsid w:val="00CE74FD"/>
    <w:rsid w:val="00CE7BE1"/>
    <w:rsid w:val="00CF1F44"/>
    <w:rsid w:val="00CF20DD"/>
    <w:rsid w:val="00CF392B"/>
    <w:rsid w:val="00CF3E7C"/>
    <w:rsid w:val="00CF4BE4"/>
    <w:rsid w:val="00D00962"/>
    <w:rsid w:val="00D015EC"/>
    <w:rsid w:val="00D01ACE"/>
    <w:rsid w:val="00D01F52"/>
    <w:rsid w:val="00D02856"/>
    <w:rsid w:val="00D06913"/>
    <w:rsid w:val="00D07521"/>
    <w:rsid w:val="00D07F5C"/>
    <w:rsid w:val="00D10CC7"/>
    <w:rsid w:val="00D130F2"/>
    <w:rsid w:val="00D145EC"/>
    <w:rsid w:val="00D14845"/>
    <w:rsid w:val="00D250FF"/>
    <w:rsid w:val="00D266AD"/>
    <w:rsid w:val="00D279E4"/>
    <w:rsid w:val="00D33187"/>
    <w:rsid w:val="00D34AFB"/>
    <w:rsid w:val="00D359EF"/>
    <w:rsid w:val="00D36024"/>
    <w:rsid w:val="00D4070E"/>
    <w:rsid w:val="00D422FE"/>
    <w:rsid w:val="00D42487"/>
    <w:rsid w:val="00D42E9A"/>
    <w:rsid w:val="00D43827"/>
    <w:rsid w:val="00D45149"/>
    <w:rsid w:val="00D45189"/>
    <w:rsid w:val="00D46142"/>
    <w:rsid w:val="00D470EC"/>
    <w:rsid w:val="00D50782"/>
    <w:rsid w:val="00D51F6C"/>
    <w:rsid w:val="00D52F9F"/>
    <w:rsid w:val="00D56F30"/>
    <w:rsid w:val="00D60C68"/>
    <w:rsid w:val="00D61AB9"/>
    <w:rsid w:val="00D622B0"/>
    <w:rsid w:val="00D622CF"/>
    <w:rsid w:val="00D6511A"/>
    <w:rsid w:val="00D65CF0"/>
    <w:rsid w:val="00D70CAB"/>
    <w:rsid w:val="00D7185C"/>
    <w:rsid w:val="00D73797"/>
    <w:rsid w:val="00D74F0D"/>
    <w:rsid w:val="00D7527D"/>
    <w:rsid w:val="00D75A2C"/>
    <w:rsid w:val="00D761B4"/>
    <w:rsid w:val="00D773E6"/>
    <w:rsid w:val="00D801DD"/>
    <w:rsid w:val="00D802CF"/>
    <w:rsid w:val="00D811CF"/>
    <w:rsid w:val="00D81BB8"/>
    <w:rsid w:val="00D81BD1"/>
    <w:rsid w:val="00D866F2"/>
    <w:rsid w:val="00D95E63"/>
    <w:rsid w:val="00D965D2"/>
    <w:rsid w:val="00DA5B7A"/>
    <w:rsid w:val="00DA6CE5"/>
    <w:rsid w:val="00DB1137"/>
    <w:rsid w:val="00DB1A81"/>
    <w:rsid w:val="00DB2E4F"/>
    <w:rsid w:val="00DB74F0"/>
    <w:rsid w:val="00DB7A16"/>
    <w:rsid w:val="00DC0BDC"/>
    <w:rsid w:val="00DC1F70"/>
    <w:rsid w:val="00DC226C"/>
    <w:rsid w:val="00DC2F3D"/>
    <w:rsid w:val="00DC3FC4"/>
    <w:rsid w:val="00DD00B4"/>
    <w:rsid w:val="00DD0BB6"/>
    <w:rsid w:val="00DD1BA3"/>
    <w:rsid w:val="00DE4D6C"/>
    <w:rsid w:val="00DE573B"/>
    <w:rsid w:val="00DE6E86"/>
    <w:rsid w:val="00DE7052"/>
    <w:rsid w:val="00DE747C"/>
    <w:rsid w:val="00DE78ED"/>
    <w:rsid w:val="00DE7A20"/>
    <w:rsid w:val="00DF1956"/>
    <w:rsid w:val="00DF27A7"/>
    <w:rsid w:val="00E02374"/>
    <w:rsid w:val="00E024B9"/>
    <w:rsid w:val="00E02931"/>
    <w:rsid w:val="00E12B42"/>
    <w:rsid w:val="00E13BFA"/>
    <w:rsid w:val="00E15E99"/>
    <w:rsid w:val="00E2268D"/>
    <w:rsid w:val="00E25B37"/>
    <w:rsid w:val="00E26F3E"/>
    <w:rsid w:val="00E33799"/>
    <w:rsid w:val="00E34079"/>
    <w:rsid w:val="00E3447C"/>
    <w:rsid w:val="00E35817"/>
    <w:rsid w:val="00E367A1"/>
    <w:rsid w:val="00E37F24"/>
    <w:rsid w:val="00E405EC"/>
    <w:rsid w:val="00E414C8"/>
    <w:rsid w:val="00E46B93"/>
    <w:rsid w:val="00E50723"/>
    <w:rsid w:val="00E52C85"/>
    <w:rsid w:val="00E53D8A"/>
    <w:rsid w:val="00E541B9"/>
    <w:rsid w:val="00E5570C"/>
    <w:rsid w:val="00E55978"/>
    <w:rsid w:val="00E6087B"/>
    <w:rsid w:val="00E61EF0"/>
    <w:rsid w:val="00E62FED"/>
    <w:rsid w:val="00E63D66"/>
    <w:rsid w:val="00E64E6D"/>
    <w:rsid w:val="00E676BD"/>
    <w:rsid w:val="00E70298"/>
    <w:rsid w:val="00E71A0D"/>
    <w:rsid w:val="00E72B06"/>
    <w:rsid w:val="00E7408D"/>
    <w:rsid w:val="00E80E60"/>
    <w:rsid w:val="00E827F1"/>
    <w:rsid w:val="00E86252"/>
    <w:rsid w:val="00E92076"/>
    <w:rsid w:val="00E93928"/>
    <w:rsid w:val="00E967C1"/>
    <w:rsid w:val="00E97864"/>
    <w:rsid w:val="00EA2AB0"/>
    <w:rsid w:val="00EA41E9"/>
    <w:rsid w:val="00EA6183"/>
    <w:rsid w:val="00EA6282"/>
    <w:rsid w:val="00EB1FB0"/>
    <w:rsid w:val="00EB3000"/>
    <w:rsid w:val="00EB3BE8"/>
    <w:rsid w:val="00EB48B2"/>
    <w:rsid w:val="00EC0A83"/>
    <w:rsid w:val="00EC0CE0"/>
    <w:rsid w:val="00EC1817"/>
    <w:rsid w:val="00EC377C"/>
    <w:rsid w:val="00EC3CAA"/>
    <w:rsid w:val="00EC521A"/>
    <w:rsid w:val="00EC79AE"/>
    <w:rsid w:val="00ED2BFA"/>
    <w:rsid w:val="00ED4B5D"/>
    <w:rsid w:val="00ED6E17"/>
    <w:rsid w:val="00ED74ED"/>
    <w:rsid w:val="00ED7D26"/>
    <w:rsid w:val="00EE34E7"/>
    <w:rsid w:val="00EE739D"/>
    <w:rsid w:val="00EE7ADF"/>
    <w:rsid w:val="00EF2598"/>
    <w:rsid w:val="00EF2C1B"/>
    <w:rsid w:val="00EF2C2D"/>
    <w:rsid w:val="00EF2D27"/>
    <w:rsid w:val="00EF51C6"/>
    <w:rsid w:val="00F006C7"/>
    <w:rsid w:val="00F00CE1"/>
    <w:rsid w:val="00F00F41"/>
    <w:rsid w:val="00F016EB"/>
    <w:rsid w:val="00F02FA7"/>
    <w:rsid w:val="00F04664"/>
    <w:rsid w:val="00F05672"/>
    <w:rsid w:val="00F07619"/>
    <w:rsid w:val="00F11084"/>
    <w:rsid w:val="00F15F3E"/>
    <w:rsid w:val="00F251F4"/>
    <w:rsid w:val="00F36B5E"/>
    <w:rsid w:val="00F438CA"/>
    <w:rsid w:val="00F447F1"/>
    <w:rsid w:val="00F5031B"/>
    <w:rsid w:val="00F5056E"/>
    <w:rsid w:val="00F50883"/>
    <w:rsid w:val="00F522B9"/>
    <w:rsid w:val="00F557C4"/>
    <w:rsid w:val="00F57CE9"/>
    <w:rsid w:val="00F605FC"/>
    <w:rsid w:val="00F63D8F"/>
    <w:rsid w:val="00F64482"/>
    <w:rsid w:val="00F64FE4"/>
    <w:rsid w:val="00F650D9"/>
    <w:rsid w:val="00F7200A"/>
    <w:rsid w:val="00F730C8"/>
    <w:rsid w:val="00F730CE"/>
    <w:rsid w:val="00F74892"/>
    <w:rsid w:val="00F75E67"/>
    <w:rsid w:val="00F8169A"/>
    <w:rsid w:val="00F866E0"/>
    <w:rsid w:val="00F90357"/>
    <w:rsid w:val="00F90945"/>
    <w:rsid w:val="00F924F3"/>
    <w:rsid w:val="00F926BF"/>
    <w:rsid w:val="00F93C7D"/>
    <w:rsid w:val="00F94AFB"/>
    <w:rsid w:val="00F965FB"/>
    <w:rsid w:val="00F975A7"/>
    <w:rsid w:val="00FA056B"/>
    <w:rsid w:val="00FA0866"/>
    <w:rsid w:val="00FA20CA"/>
    <w:rsid w:val="00FA3F9E"/>
    <w:rsid w:val="00FA59ED"/>
    <w:rsid w:val="00FA6FE6"/>
    <w:rsid w:val="00FB2105"/>
    <w:rsid w:val="00FB271E"/>
    <w:rsid w:val="00FB30FD"/>
    <w:rsid w:val="00FB3F49"/>
    <w:rsid w:val="00FB526C"/>
    <w:rsid w:val="00FB5B3A"/>
    <w:rsid w:val="00FB6A1A"/>
    <w:rsid w:val="00FC3A21"/>
    <w:rsid w:val="00FC501F"/>
    <w:rsid w:val="00FC6501"/>
    <w:rsid w:val="00FC6E7A"/>
    <w:rsid w:val="00FC7F50"/>
    <w:rsid w:val="00FD34A7"/>
    <w:rsid w:val="00FD44A3"/>
    <w:rsid w:val="00FD6FDC"/>
    <w:rsid w:val="00FD78AE"/>
    <w:rsid w:val="00FE3AC0"/>
    <w:rsid w:val="00FE6C58"/>
    <w:rsid w:val="00FF016F"/>
    <w:rsid w:val="00FF0EB9"/>
    <w:rsid w:val="00FF54BA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2190C"/>
  <w15:chartTrackingRefBased/>
  <w15:docId w15:val="{18254272-12B7-4304-8FA7-6B1D2B7F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164C"/>
    <w:rPr>
      <w:rFonts w:eastAsiaTheme="minorEastAsia"/>
      <w:kern w:val="2"/>
      <w:lang w:eastAsia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9"/>
    <w:qFormat/>
    <w:rsid w:val="000835A4"/>
    <w:pPr>
      <w:keepNext/>
      <w:jc w:val="center"/>
      <w:outlineLvl w:val="4"/>
    </w:pPr>
    <w:rPr>
      <w:rFonts w:ascii="Helvetica" w:eastAsia="Times New Roman" w:hAnsi="Helvetica" w:cs="Helvetica"/>
      <w:b/>
      <w:bCs/>
      <w:kern w:val="0"/>
      <w:sz w:val="20"/>
      <w:szCs w:val="20"/>
      <w:lang w:eastAsia="nl-BE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uiPriority w:val="99"/>
    <w:rsid w:val="000835A4"/>
    <w:rPr>
      <w:rFonts w:ascii="Helvetica" w:eastAsia="Times New Roman" w:hAnsi="Helvetica" w:cs="Helvetica"/>
      <w:b/>
      <w:bCs/>
      <w:sz w:val="20"/>
      <w:szCs w:val="20"/>
      <w:lang w:eastAsia="nl-BE"/>
    </w:rPr>
  </w:style>
  <w:style w:type="paragraph" w:styleId="Koptekst">
    <w:name w:val="header"/>
    <w:basedOn w:val="Standaard"/>
    <w:link w:val="KoptekstChar"/>
    <w:rsid w:val="000835A4"/>
    <w:pPr>
      <w:tabs>
        <w:tab w:val="center" w:pos="4536"/>
        <w:tab w:val="right" w:pos="9072"/>
      </w:tabs>
    </w:pPr>
    <w:rPr>
      <w:rFonts w:ascii="Helvetica" w:eastAsia="Times New Roman" w:hAnsi="Helvetica" w:cs="Helvetica"/>
      <w:kern w:val="0"/>
      <w:sz w:val="20"/>
      <w:szCs w:val="20"/>
      <w:lang w:eastAsia="nl-BE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0835A4"/>
    <w:rPr>
      <w:rFonts w:ascii="Helvetica" w:eastAsia="Times New Roman" w:hAnsi="Helvetica" w:cs="Helvetica"/>
      <w:sz w:val="20"/>
      <w:szCs w:val="20"/>
      <w:lang w:eastAsia="nl-BE"/>
    </w:rPr>
  </w:style>
  <w:style w:type="paragraph" w:styleId="Voettekst">
    <w:name w:val="footer"/>
    <w:basedOn w:val="Standaard"/>
    <w:link w:val="VoettekstChar"/>
    <w:uiPriority w:val="99"/>
    <w:rsid w:val="000835A4"/>
    <w:pPr>
      <w:tabs>
        <w:tab w:val="center" w:pos="4536"/>
        <w:tab w:val="right" w:pos="9072"/>
      </w:tabs>
    </w:pPr>
    <w:rPr>
      <w:rFonts w:ascii="Helvetica" w:eastAsia="Times New Roman" w:hAnsi="Helvetica" w:cs="Helvetica"/>
      <w:kern w:val="0"/>
      <w:sz w:val="20"/>
      <w:szCs w:val="20"/>
      <w:lang w:eastAsia="nl-BE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0835A4"/>
    <w:rPr>
      <w:rFonts w:ascii="Helvetica" w:eastAsia="Times New Roman" w:hAnsi="Helvetica" w:cs="Helvetica"/>
      <w:sz w:val="20"/>
      <w:szCs w:val="20"/>
      <w:lang w:eastAsia="nl-BE"/>
    </w:rPr>
  </w:style>
  <w:style w:type="character" w:styleId="Paginanummer">
    <w:name w:val="page number"/>
    <w:basedOn w:val="Standaardalinea-lettertype"/>
    <w:uiPriority w:val="99"/>
    <w:rsid w:val="000835A4"/>
    <w:rPr>
      <w:rFonts w:cs="Times New Roman"/>
    </w:rPr>
  </w:style>
  <w:style w:type="character" w:styleId="Hyperlink">
    <w:name w:val="Hyperlink"/>
    <w:basedOn w:val="Standaardalinea-lettertype"/>
    <w:uiPriority w:val="99"/>
    <w:rsid w:val="000835A4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835A4"/>
    <w:pPr>
      <w:ind w:left="720"/>
    </w:pPr>
    <w:rPr>
      <w:rFonts w:ascii="Tahoma" w:eastAsia="Times New Roman" w:hAnsi="Tahoma" w:cs="Tahoma"/>
      <w:kern w:val="0"/>
      <w:lang w:val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5D4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5D45"/>
    <w:rPr>
      <w:rFonts w:ascii="Segoe UI" w:eastAsia="Times New Roman" w:hAnsi="Segoe UI" w:cs="Segoe UI"/>
      <w:sz w:val="18"/>
      <w:szCs w:val="18"/>
      <w:lang w:eastAsia="nl-BE"/>
    </w:rPr>
  </w:style>
  <w:style w:type="paragraph" w:customStyle="1" w:styleId="ydpd80a12c2yiv0478650095msolistparagraph">
    <w:name w:val="ydpd80a12c2yiv0478650095msolistparagraph"/>
    <w:basedOn w:val="Standaard"/>
    <w:rsid w:val="00AA128E"/>
    <w:pPr>
      <w:spacing w:before="100" w:beforeAutospacing="1" w:after="100" w:afterAutospacing="1"/>
    </w:pPr>
    <w:rPr>
      <w:rFonts w:ascii="Times New Roman" w:eastAsia="Calibri" w:hAnsi="Times New Roman" w:cs="Times New Roman"/>
      <w:kern w:val="0"/>
      <w:sz w:val="24"/>
      <w:szCs w:val="24"/>
      <w:lang w:eastAsia="nl-BE"/>
      <w14:ligatures w14:val="non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C4A62"/>
    <w:pPr>
      <w:spacing w:before="120" w:after="120"/>
    </w:pPr>
    <w:rPr>
      <w:rFonts w:ascii="Arial" w:eastAsiaTheme="minorHAnsi" w:hAnsi="Arial" w:cs="Arial"/>
      <w:kern w:val="0"/>
      <w:lang w:eastAsia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C4A62"/>
    <w:rPr>
      <w:rFonts w:ascii="Arial" w:hAnsi="Arial" w:cs="Arial"/>
    </w:rPr>
  </w:style>
  <w:style w:type="table" w:customStyle="1" w:styleId="TableGrid">
    <w:name w:val="TableGrid"/>
    <w:rsid w:val="008E38B0"/>
    <w:rPr>
      <w:rFonts w:eastAsiaTheme="minorEastAsia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CE24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nl-BE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CE247E"/>
    <w:rPr>
      <w:rFonts w:asciiTheme="majorHAnsi" w:eastAsiaTheme="majorEastAsia" w:hAnsiTheme="majorHAnsi" w:cstheme="majorBidi"/>
      <w:spacing w:val="-10"/>
      <w:kern w:val="28"/>
      <w:sz w:val="56"/>
      <w:szCs w:val="56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247E"/>
    <w:pPr>
      <w:numPr>
        <w:ilvl w:val="1"/>
      </w:numPr>
      <w:spacing w:after="160"/>
    </w:pPr>
    <w:rPr>
      <w:color w:val="5A5A5A" w:themeColor="text1" w:themeTint="A5"/>
      <w:spacing w:val="15"/>
      <w:kern w:val="0"/>
      <w:lang w:eastAsia="nl-BE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247E"/>
    <w:rPr>
      <w:rFonts w:eastAsiaTheme="minorEastAsia"/>
      <w:color w:val="5A5A5A" w:themeColor="text1" w:themeTint="A5"/>
      <w:spacing w:val="15"/>
      <w:lang w:eastAsia="nl-BE"/>
    </w:rPr>
  </w:style>
  <w:style w:type="paragraph" w:customStyle="1" w:styleId="Titelkapitaal">
    <w:name w:val="Titel kapitaal"/>
    <w:basedOn w:val="Koptekst"/>
    <w:link w:val="TitelkapitaalChar"/>
    <w:qFormat/>
    <w:rsid w:val="00FF54BA"/>
    <w:pPr>
      <w:tabs>
        <w:tab w:val="clear" w:pos="4536"/>
        <w:tab w:val="clear" w:pos="9072"/>
      </w:tabs>
    </w:pPr>
    <w:rPr>
      <w:rFonts w:ascii="Segoe UI Semibold" w:hAnsi="Segoe UI Semibold" w:cs="Segoe UI Semilight"/>
      <w:caps/>
      <w:color w:val="0091A7"/>
      <w:sz w:val="32"/>
      <w:szCs w:val="40"/>
    </w:rPr>
  </w:style>
  <w:style w:type="paragraph" w:customStyle="1" w:styleId="Titelbalk">
    <w:name w:val="Titelbalk"/>
    <w:basedOn w:val="Koptekst"/>
    <w:link w:val="TitelbalkChar"/>
    <w:qFormat/>
    <w:rsid w:val="00FE3AC0"/>
    <w:pPr>
      <w:framePr w:wrap="around" w:vAnchor="text" w:hAnchor="text" w:y="1"/>
      <w:tabs>
        <w:tab w:val="clear" w:pos="4536"/>
        <w:tab w:val="clear" w:pos="9072"/>
      </w:tabs>
    </w:pPr>
    <w:rPr>
      <w:rFonts w:ascii="Segoe UI Semilight" w:hAnsi="Segoe UI Semilight" w:cs="Segoe UI Semilight"/>
      <w:color w:val="FFFFFF" w:themeColor="background1"/>
      <w:sz w:val="40"/>
      <w:szCs w:val="40"/>
    </w:rPr>
  </w:style>
  <w:style w:type="character" w:customStyle="1" w:styleId="TitelkapitaalChar">
    <w:name w:val="Titel kapitaal Char"/>
    <w:basedOn w:val="KoptekstChar"/>
    <w:link w:val="Titelkapitaal"/>
    <w:rsid w:val="00FF54BA"/>
    <w:rPr>
      <w:rFonts w:ascii="Segoe UI Semibold" w:eastAsia="Times New Roman" w:hAnsi="Segoe UI Semibold" w:cs="Segoe UI Semilight"/>
      <w:caps/>
      <w:color w:val="0091A7"/>
      <w:sz w:val="32"/>
      <w:szCs w:val="40"/>
      <w:lang w:eastAsia="nl-BE"/>
    </w:rPr>
  </w:style>
  <w:style w:type="paragraph" w:customStyle="1" w:styleId="22Titeldatum">
    <w:name w:val="22 Titeldatum"/>
    <w:basedOn w:val="Koptekst"/>
    <w:link w:val="22TiteldatumChar"/>
    <w:qFormat/>
    <w:rsid w:val="00782600"/>
    <w:pPr>
      <w:tabs>
        <w:tab w:val="clear" w:pos="4536"/>
        <w:tab w:val="clear" w:pos="9072"/>
      </w:tabs>
    </w:pPr>
    <w:rPr>
      <w:rFonts w:ascii="Segoe UI Semibold" w:hAnsi="Segoe UI Semibold" w:cs="Segoe UI Semilight"/>
      <w:color w:val="7F7F7F" w:themeColor="text1" w:themeTint="80"/>
      <w:sz w:val="32"/>
      <w:szCs w:val="40"/>
    </w:rPr>
  </w:style>
  <w:style w:type="character" w:customStyle="1" w:styleId="TitelbalkChar">
    <w:name w:val="Titelbalk Char"/>
    <w:basedOn w:val="KoptekstChar"/>
    <w:link w:val="Titelbalk"/>
    <w:rsid w:val="00FE3AC0"/>
    <w:rPr>
      <w:rFonts w:ascii="Segoe UI Semilight" w:eastAsia="Times New Roman" w:hAnsi="Segoe UI Semilight" w:cs="Segoe UI Semilight"/>
      <w:color w:val="FFFFFF" w:themeColor="background1"/>
      <w:sz w:val="40"/>
      <w:szCs w:val="40"/>
      <w:lang w:eastAsia="nl-BE"/>
    </w:rPr>
  </w:style>
  <w:style w:type="paragraph" w:customStyle="1" w:styleId="22Titelkleur">
    <w:name w:val="22 Titel kleur"/>
    <w:basedOn w:val="Titelkapitaal"/>
    <w:link w:val="22TitelkleurChar"/>
    <w:qFormat/>
    <w:rsid w:val="008E27D2"/>
  </w:style>
  <w:style w:type="character" w:customStyle="1" w:styleId="22TiteldatumChar">
    <w:name w:val="22 Titeldatum Char"/>
    <w:basedOn w:val="KoptekstChar"/>
    <w:link w:val="22Titeldatum"/>
    <w:rsid w:val="00782600"/>
    <w:rPr>
      <w:rFonts w:ascii="Segoe UI Semibold" w:eastAsia="Times New Roman" w:hAnsi="Segoe UI Semibold" w:cs="Segoe UI Semilight"/>
      <w:color w:val="7F7F7F" w:themeColor="text1" w:themeTint="80"/>
      <w:sz w:val="32"/>
      <w:szCs w:val="40"/>
      <w:lang w:eastAsia="nl-BE"/>
    </w:rPr>
  </w:style>
  <w:style w:type="paragraph" w:customStyle="1" w:styleId="22plattetekst">
    <w:name w:val="22 platte tekst"/>
    <w:basedOn w:val="Koptekst"/>
    <w:link w:val="22plattetekstChar"/>
    <w:qFormat/>
    <w:rsid w:val="00673EEF"/>
    <w:pPr>
      <w:tabs>
        <w:tab w:val="clear" w:pos="4536"/>
        <w:tab w:val="clear" w:pos="9072"/>
      </w:tabs>
      <w:jc w:val="both"/>
    </w:pPr>
    <w:rPr>
      <w:rFonts w:ascii="Segoe UI Semilight" w:hAnsi="Segoe UI Semilight" w:cs="Segoe UI Semilight"/>
    </w:rPr>
  </w:style>
  <w:style w:type="character" w:customStyle="1" w:styleId="22TitelkleurChar">
    <w:name w:val="22 Titel kleur Char"/>
    <w:basedOn w:val="TitelkapitaalChar"/>
    <w:link w:val="22Titelkleur"/>
    <w:rsid w:val="008E27D2"/>
    <w:rPr>
      <w:rFonts w:ascii="Segoe UI Semibold" w:eastAsia="Times New Roman" w:hAnsi="Segoe UI Semibold" w:cs="Segoe UI Semilight"/>
      <w:caps/>
      <w:color w:val="0091A7"/>
      <w:sz w:val="32"/>
      <w:szCs w:val="40"/>
      <w:lang w:eastAsia="nl-BE"/>
    </w:rPr>
  </w:style>
  <w:style w:type="paragraph" w:customStyle="1" w:styleId="22Ondertitel">
    <w:name w:val="22 Ondertitel"/>
    <w:basedOn w:val="22Titeldatum"/>
    <w:link w:val="22OndertitelChar"/>
    <w:qFormat/>
    <w:rsid w:val="008E27D2"/>
    <w:pPr>
      <w:spacing w:after="80"/>
    </w:pPr>
    <w:rPr>
      <w:rFonts w:ascii="Segoe UI Semilight" w:hAnsi="Segoe UI Semilight"/>
      <w:color w:val="auto"/>
      <w:szCs w:val="32"/>
    </w:rPr>
  </w:style>
  <w:style w:type="character" w:customStyle="1" w:styleId="22plattetekstChar">
    <w:name w:val="22 platte tekst Char"/>
    <w:basedOn w:val="KoptekstChar"/>
    <w:link w:val="22plattetekst"/>
    <w:rsid w:val="00673EEF"/>
    <w:rPr>
      <w:rFonts w:ascii="Segoe UI Semilight" w:eastAsia="Times New Roman" w:hAnsi="Segoe UI Semilight" w:cs="Segoe UI Semilight"/>
      <w:sz w:val="20"/>
      <w:szCs w:val="20"/>
      <w:lang w:eastAsia="nl-BE"/>
    </w:rPr>
  </w:style>
  <w:style w:type="paragraph" w:customStyle="1" w:styleId="22ondertitelBALK">
    <w:name w:val="22 ondertitel BALK"/>
    <w:basedOn w:val="Koptekst"/>
    <w:link w:val="22ondertitelBALKChar"/>
    <w:qFormat/>
    <w:rsid w:val="008F32E1"/>
    <w:pPr>
      <w:pBdr>
        <w:bottom w:val="single" w:sz="4" w:space="1" w:color="auto"/>
      </w:pBdr>
      <w:tabs>
        <w:tab w:val="clear" w:pos="4536"/>
        <w:tab w:val="clear" w:pos="9072"/>
      </w:tabs>
    </w:pPr>
    <w:rPr>
      <w:rFonts w:ascii="Segoe UI Semilight" w:hAnsi="Segoe UI Semilight" w:cs="Segoe UI Semilight"/>
      <w:color w:val="000000" w:themeColor="text1" w:themeShade="BF"/>
      <w:sz w:val="40"/>
      <w:szCs w:val="40"/>
    </w:rPr>
  </w:style>
  <w:style w:type="character" w:customStyle="1" w:styleId="22OndertitelChar">
    <w:name w:val="22 Ondertitel Char"/>
    <w:basedOn w:val="22TiteldatumChar"/>
    <w:link w:val="22Ondertitel"/>
    <w:rsid w:val="008E27D2"/>
    <w:rPr>
      <w:rFonts w:ascii="Segoe UI Semilight" w:eastAsia="Times New Roman" w:hAnsi="Segoe UI Semilight" w:cs="Segoe UI Semilight"/>
      <w:color w:val="7F7F7F" w:themeColor="text1" w:themeTint="80"/>
      <w:sz w:val="32"/>
      <w:szCs w:val="32"/>
      <w:lang w:eastAsia="nl-BE"/>
    </w:rPr>
  </w:style>
  <w:style w:type="character" w:customStyle="1" w:styleId="22ondertitelBALKChar">
    <w:name w:val="22 ondertitel BALK Char"/>
    <w:basedOn w:val="KoptekstChar"/>
    <w:link w:val="22ondertitelBALK"/>
    <w:rsid w:val="008F32E1"/>
    <w:rPr>
      <w:rFonts w:ascii="Segoe UI Semilight" w:eastAsia="Times New Roman" w:hAnsi="Segoe UI Semilight" w:cs="Segoe UI Semilight"/>
      <w:color w:val="000000" w:themeColor="text1" w:themeShade="BF"/>
      <w:sz w:val="40"/>
      <w:szCs w:val="40"/>
      <w:lang w:eastAsia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92160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2603C4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164C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AA164C"/>
    <w:rPr>
      <w:rFonts w:eastAsiaTheme="minorEastAsia"/>
      <w:kern w:val="2"/>
      <w:lang w:eastAsia="nl-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9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7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90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931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20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888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589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3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902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733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2949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5188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486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42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ttraktief@mpcterbank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lgemeen\Huisstijl\Sjabloon%20Brief\Brief%20met%20logo%20en%20footer%20(tRede-VAPH-Opgroei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met logo en footer (tRede-VAPH-Opgroeien)</Template>
  <TotalTime>2</TotalTime>
  <Pages>4</Pages>
  <Words>418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De Samblanx</dc:creator>
  <cp:keywords/>
  <dc:description/>
  <cp:lastModifiedBy>Veerle De Samblanx</cp:lastModifiedBy>
  <cp:revision>2</cp:revision>
  <cp:lastPrinted>2022-04-13T07:44:00Z</cp:lastPrinted>
  <dcterms:created xsi:type="dcterms:W3CDTF">2026-02-17T13:18:00Z</dcterms:created>
  <dcterms:modified xsi:type="dcterms:W3CDTF">2026-02-17T13:18:00Z</dcterms:modified>
</cp:coreProperties>
</file>